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07F" w:rsidRDefault="002A468D" w:rsidP="00EA639B">
      <w:pPr>
        <w:jc w:val="center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Prilog</w:t>
      </w:r>
      <w:r w:rsidR="00EA639B">
        <w:rPr>
          <w:b/>
          <w:sz w:val="28"/>
          <w:szCs w:val="28"/>
          <w:lang w:val="sr-Cyrl-CS"/>
        </w:rPr>
        <w:t xml:space="preserve"> 1</w:t>
      </w:r>
    </w:p>
    <w:p w:rsidR="00EA639B" w:rsidRPr="007B2B45" w:rsidRDefault="00EA639B" w:rsidP="00EA639B">
      <w:pPr>
        <w:jc w:val="center"/>
        <w:rPr>
          <w:b/>
          <w:sz w:val="16"/>
          <w:szCs w:val="16"/>
          <w:lang w:val="sr-Cyrl-CS"/>
        </w:rPr>
      </w:pPr>
    </w:p>
    <w:p w:rsidR="00EA639B" w:rsidRPr="00DE52A8" w:rsidRDefault="002A468D" w:rsidP="00EA639B">
      <w:pPr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CS"/>
        </w:rPr>
        <w:t>Agencija za lijekove i medicinska sredstva Bosne</w:t>
      </w:r>
      <w:r w:rsidR="00DE52A8">
        <w:rPr>
          <w:b/>
          <w:sz w:val="28"/>
          <w:szCs w:val="28"/>
          <w:lang w:val="sr-Cyrl-BA"/>
        </w:rPr>
        <w:t xml:space="preserve"> </w:t>
      </w:r>
      <w:r>
        <w:rPr>
          <w:b/>
          <w:sz w:val="28"/>
          <w:szCs w:val="28"/>
          <w:lang w:val="sr-Cyrl-BA"/>
        </w:rPr>
        <w:t>i</w:t>
      </w:r>
      <w:r w:rsidR="00DE52A8">
        <w:rPr>
          <w:b/>
          <w:sz w:val="28"/>
          <w:szCs w:val="28"/>
          <w:lang w:val="sr-Cyrl-BA"/>
        </w:rPr>
        <w:t xml:space="preserve"> </w:t>
      </w:r>
      <w:r>
        <w:rPr>
          <w:b/>
          <w:sz w:val="28"/>
          <w:szCs w:val="28"/>
          <w:lang w:val="sr-Cyrl-BA"/>
        </w:rPr>
        <w:t>Hercegovine</w:t>
      </w:r>
    </w:p>
    <w:p w:rsidR="00EA639B" w:rsidRDefault="002A468D" w:rsidP="00EA639B">
      <w:pPr>
        <w:rPr>
          <w:sz w:val="16"/>
          <w:szCs w:val="16"/>
          <w:lang w:val="sr-Cyrl-CS"/>
        </w:rPr>
      </w:pPr>
      <w:r>
        <w:rPr>
          <w:sz w:val="16"/>
          <w:szCs w:val="16"/>
          <w:lang w:val="sr-Cyrl-CS"/>
        </w:rPr>
        <w:t>Adresa</w:t>
      </w:r>
      <w:r w:rsidR="00EA639B">
        <w:rPr>
          <w:sz w:val="16"/>
          <w:szCs w:val="16"/>
          <w:lang w:val="sr-Cyrl-CS"/>
        </w:rPr>
        <w:t xml:space="preserve">: </w:t>
      </w:r>
      <w:r>
        <w:rPr>
          <w:sz w:val="16"/>
          <w:szCs w:val="16"/>
          <w:lang w:val="sr-Cyrl-CS"/>
        </w:rPr>
        <w:t>Veljka</w:t>
      </w:r>
      <w:r w:rsidR="00EA639B">
        <w:rPr>
          <w:sz w:val="16"/>
          <w:szCs w:val="16"/>
          <w:lang w:val="sr-Cyrl-CS"/>
        </w:rPr>
        <w:t xml:space="preserve"> </w:t>
      </w:r>
      <w:r>
        <w:rPr>
          <w:sz w:val="16"/>
          <w:szCs w:val="16"/>
          <w:lang w:val="sr-Cyrl-CS"/>
        </w:rPr>
        <w:t>Mlađenovića</w:t>
      </w:r>
      <w:r w:rsidR="00EA639B">
        <w:rPr>
          <w:sz w:val="16"/>
          <w:szCs w:val="16"/>
          <w:lang w:val="sr-Cyrl-CS"/>
        </w:rPr>
        <w:t xml:space="preserve"> </w:t>
      </w:r>
      <w:r>
        <w:rPr>
          <w:sz w:val="16"/>
          <w:szCs w:val="16"/>
          <w:lang w:val="sr-Cyrl-CS"/>
        </w:rPr>
        <w:t>b</w:t>
      </w:r>
      <w:r w:rsidR="00EA639B">
        <w:rPr>
          <w:sz w:val="16"/>
          <w:szCs w:val="16"/>
          <w:lang w:val="sr-Cyrl-CS"/>
        </w:rPr>
        <w:t>.</w:t>
      </w:r>
      <w:r>
        <w:rPr>
          <w:sz w:val="16"/>
          <w:szCs w:val="16"/>
          <w:lang w:val="sr-Cyrl-CS"/>
        </w:rPr>
        <w:t>b</w:t>
      </w:r>
      <w:r w:rsidR="00EA639B">
        <w:rPr>
          <w:sz w:val="16"/>
          <w:szCs w:val="16"/>
          <w:lang w:val="sr-Cyrl-CS"/>
        </w:rPr>
        <w:t xml:space="preserve">. ; 78000 </w:t>
      </w:r>
      <w:r>
        <w:rPr>
          <w:sz w:val="16"/>
          <w:szCs w:val="16"/>
          <w:lang w:val="sr-Cyrl-CS"/>
        </w:rPr>
        <w:t>Banja</w:t>
      </w:r>
      <w:r w:rsidR="00EA639B">
        <w:rPr>
          <w:sz w:val="16"/>
          <w:szCs w:val="16"/>
          <w:lang w:val="sr-Cyrl-CS"/>
        </w:rPr>
        <w:t xml:space="preserve"> </w:t>
      </w:r>
      <w:r>
        <w:rPr>
          <w:sz w:val="16"/>
          <w:szCs w:val="16"/>
          <w:lang w:val="sr-Cyrl-CS"/>
        </w:rPr>
        <w:t>Luka</w:t>
      </w:r>
      <w:r w:rsidR="00EA639B">
        <w:rPr>
          <w:sz w:val="16"/>
          <w:szCs w:val="16"/>
          <w:lang w:val="sr-Cyrl-CS"/>
        </w:rPr>
        <w:t xml:space="preserve">, </w:t>
      </w:r>
      <w:r>
        <w:rPr>
          <w:sz w:val="16"/>
          <w:szCs w:val="16"/>
          <w:lang w:val="sr-Cyrl-BA"/>
        </w:rPr>
        <w:t>Bosna</w:t>
      </w:r>
      <w:r w:rsidR="00DE52A8">
        <w:rPr>
          <w:sz w:val="16"/>
          <w:szCs w:val="16"/>
          <w:lang w:val="sr-Cyrl-BA"/>
        </w:rPr>
        <w:t xml:space="preserve"> </w:t>
      </w:r>
      <w:r>
        <w:rPr>
          <w:sz w:val="16"/>
          <w:szCs w:val="16"/>
          <w:lang w:val="sr-Cyrl-BA"/>
        </w:rPr>
        <w:t>i</w:t>
      </w:r>
      <w:r w:rsidR="00DE52A8">
        <w:rPr>
          <w:sz w:val="16"/>
          <w:szCs w:val="16"/>
          <w:lang w:val="sr-Cyrl-BA"/>
        </w:rPr>
        <w:t xml:space="preserve"> </w:t>
      </w:r>
      <w:r>
        <w:rPr>
          <w:sz w:val="16"/>
          <w:szCs w:val="16"/>
          <w:lang w:val="sr-Cyrl-BA"/>
        </w:rPr>
        <w:t>Hercegovina</w:t>
      </w:r>
      <w:r w:rsidR="00EA639B">
        <w:rPr>
          <w:sz w:val="16"/>
          <w:szCs w:val="16"/>
          <w:lang w:val="sr-Cyrl-CS"/>
        </w:rPr>
        <w:t xml:space="preserve">, </w:t>
      </w:r>
      <w:r>
        <w:rPr>
          <w:sz w:val="16"/>
          <w:szCs w:val="16"/>
          <w:lang w:val="sr-Cyrl-CS"/>
        </w:rPr>
        <w:t>Telefoni</w:t>
      </w:r>
      <w:r w:rsidR="00EA639B">
        <w:rPr>
          <w:sz w:val="16"/>
          <w:szCs w:val="16"/>
          <w:lang w:val="sr-Cyrl-CS"/>
        </w:rPr>
        <w:t xml:space="preserve">: +387 (0)51 </w:t>
      </w:r>
      <w:r w:rsidR="00DE52A8">
        <w:rPr>
          <w:sz w:val="16"/>
          <w:szCs w:val="16"/>
          <w:lang w:val="sr-Cyrl-BA"/>
        </w:rPr>
        <w:t>456040</w:t>
      </w:r>
      <w:r w:rsidR="00EA639B">
        <w:rPr>
          <w:sz w:val="16"/>
          <w:szCs w:val="16"/>
          <w:lang w:val="sr-Cyrl-CS"/>
        </w:rPr>
        <w:t xml:space="preserve">; +387 (0)51 </w:t>
      </w:r>
      <w:r w:rsidR="00DE52A8">
        <w:rPr>
          <w:sz w:val="16"/>
          <w:szCs w:val="16"/>
          <w:lang w:val="sr-Cyrl-BA"/>
        </w:rPr>
        <w:t>456050</w:t>
      </w:r>
      <w:r w:rsidR="00EA639B">
        <w:rPr>
          <w:sz w:val="16"/>
          <w:szCs w:val="16"/>
          <w:lang w:val="sr-Cyrl-CS"/>
        </w:rPr>
        <w:t xml:space="preserve"> </w:t>
      </w:r>
    </w:p>
    <w:p w:rsidR="00EA639B" w:rsidRPr="00C524B6" w:rsidRDefault="002A468D" w:rsidP="00EA639B">
      <w:pPr>
        <w:rPr>
          <w:sz w:val="16"/>
          <w:szCs w:val="16"/>
        </w:rPr>
      </w:pPr>
      <w:r>
        <w:rPr>
          <w:sz w:val="16"/>
          <w:szCs w:val="16"/>
          <w:lang w:val="sr-Cyrl-CS"/>
        </w:rPr>
        <w:t>Faks</w:t>
      </w:r>
      <w:r w:rsidR="00EA639B">
        <w:rPr>
          <w:sz w:val="16"/>
          <w:szCs w:val="16"/>
          <w:lang w:val="sr-Cyrl-CS"/>
        </w:rPr>
        <w:t xml:space="preserve"> +387 (0)51 </w:t>
      </w:r>
      <w:r w:rsidR="00DE52A8">
        <w:rPr>
          <w:sz w:val="16"/>
          <w:szCs w:val="16"/>
          <w:lang w:val="sr-Cyrl-BA"/>
        </w:rPr>
        <w:t>450301</w:t>
      </w:r>
      <w:r w:rsidR="00EA639B">
        <w:rPr>
          <w:sz w:val="16"/>
          <w:szCs w:val="16"/>
          <w:lang w:val="sr-Cyrl-CS"/>
        </w:rPr>
        <w:t xml:space="preserve">;  </w:t>
      </w:r>
      <w:r>
        <w:rPr>
          <w:sz w:val="16"/>
          <w:szCs w:val="16"/>
          <w:lang w:val="sr-Cyrl-CS"/>
        </w:rPr>
        <w:t>Elektronska</w:t>
      </w:r>
      <w:r w:rsidR="00EA639B">
        <w:rPr>
          <w:sz w:val="16"/>
          <w:szCs w:val="16"/>
          <w:lang w:val="sr-Cyrl-CS"/>
        </w:rPr>
        <w:t xml:space="preserve"> </w:t>
      </w:r>
      <w:r>
        <w:rPr>
          <w:sz w:val="16"/>
          <w:szCs w:val="16"/>
          <w:lang w:val="sr-Cyrl-CS"/>
        </w:rPr>
        <w:t>pošta</w:t>
      </w:r>
      <w:r w:rsidR="00EA639B">
        <w:rPr>
          <w:sz w:val="16"/>
          <w:szCs w:val="16"/>
          <w:lang w:val="sr-Cyrl-CS"/>
        </w:rPr>
        <w:t>:</w:t>
      </w:r>
      <w:r w:rsidR="00EA639B">
        <w:rPr>
          <w:sz w:val="16"/>
          <w:szCs w:val="16"/>
        </w:rPr>
        <w:t xml:space="preserve"> </w:t>
      </w:r>
      <w:hyperlink r:id="rId5" w:history="1">
        <w:r w:rsidR="00841FA2" w:rsidRPr="0024110F">
          <w:rPr>
            <w:rStyle w:val="Hyperlink"/>
            <w:sz w:val="16"/>
            <w:szCs w:val="16"/>
          </w:rPr>
          <w:t>klinicka@almbih.gov.ba</w:t>
        </w:r>
      </w:hyperlink>
    </w:p>
    <w:p w:rsidR="00EA639B" w:rsidRPr="00EA639B" w:rsidRDefault="00EA639B" w:rsidP="00EA639B">
      <w:pPr>
        <w:rPr>
          <w:sz w:val="16"/>
          <w:szCs w:val="16"/>
          <w:lang w:val="sr-Cyrl-CS"/>
        </w:rPr>
      </w:pPr>
      <w:r>
        <w:rPr>
          <w:sz w:val="16"/>
          <w:szCs w:val="16"/>
          <w:lang w:val="sr-Cyrl-CS"/>
        </w:rPr>
        <w:tab/>
      </w:r>
      <w:r>
        <w:rPr>
          <w:sz w:val="16"/>
          <w:szCs w:val="16"/>
          <w:lang w:val="sr-Cyrl-CS"/>
        </w:rPr>
        <w:tab/>
      </w:r>
      <w:r>
        <w:rPr>
          <w:sz w:val="16"/>
          <w:szCs w:val="16"/>
          <w:lang w:val="sr-Cyrl-CS"/>
        </w:rPr>
        <w:tab/>
      </w:r>
      <w:r>
        <w:rPr>
          <w:sz w:val="16"/>
          <w:szCs w:val="16"/>
          <w:lang w:val="sr-Cyrl-CS"/>
        </w:rPr>
        <w:tab/>
      </w:r>
      <w:r>
        <w:rPr>
          <w:sz w:val="16"/>
          <w:szCs w:val="16"/>
          <w:lang w:val="sr-Cyrl-CS"/>
        </w:rPr>
        <w:tab/>
      </w:r>
      <w:r>
        <w:rPr>
          <w:sz w:val="16"/>
          <w:szCs w:val="16"/>
          <w:lang w:val="sr-Cyrl-CS"/>
        </w:rPr>
        <w:tab/>
      </w:r>
      <w:r>
        <w:rPr>
          <w:sz w:val="16"/>
          <w:szCs w:val="16"/>
          <w:lang w:val="sr-Cyrl-CS"/>
        </w:rPr>
        <w:tab/>
      </w:r>
    </w:p>
    <w:tbl>
      <w:tblPr>
        <w:tblW w:w="0" w:type="auto"/>
        <w:tblInd w:w="3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268"/>
        <w:gridCol w:w="284"/>
        <w:gridCol w:w="283"/>
        <w:gridCol w:w="2268"/>
        <w:gridCol w:w="299"/>
      </w:tblGrid>
      <w:tr w:rsidR="00EA639B" w:rsidRPr="00C524B6" w:rsidTr="00203AD9">
        <w:tc>
          <w:tcPr>
            <w:tcW w:w="2835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A639B" w:rsidRPr="00C524B6" w:rsidRDefault="002A468D" w:rsidP="00EA639B">
            <w:pPr>
              <w:rPr>
                <w:sz w:val="16"/>
                <w:szCs w:val="16"/>
                <w:lang w:val="sr-Latn-CS"/>
              </w:rPr>
            </w:pPr>
            <w:r w:rsidRPr="00C524B6">
              <w:rPr>
                <w:sz w:val="16"/>
                <w:szCs w:val="16"/>
                <w:lang w:val="sr-Latn-CS"/>
              </w:rPr>
              <w:t>Broj predmeta / broj protokola Agencije:</w:t>
            </w:r>
          </w:p>
        </w:tc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EA639B" w:rsidRPr="00C524B6" w:rsidRDefault="002A468D" w:rsidP="00EA639B">
            <w:pPr>
              <w:rPr>
                <w:sz w:val="16"/>
                <w:szCs w:val="16"/>
                <w:lang w:val="sr-Latn-CS"/>
              </w:rPr>
            </w:pPr>
            <w:r w:rsidRPr="00C524B6">
              <w:rPr>
                <w:sz w:val="16"/>
                <w:szCs w:val="16"/>
                <w:lang w:val="sr-Latn-CS"/>
              </w:rPr>
              <w:t>Primio</w:t>
            </w:r>
            <w:r w:rsidR="003E0A51" w:rsidRPr="00C524B6">
              <w:rPr>
                <w:sz w:val="16"/>
                <w:szCs w:val="16"/>
                <w:lang w:val="sr-Latn-CS"/>
              </w:rPr>
              <w:t>/</w:t>
            </w:r>
            <w:r w:rsidRPr="00C524B6">
              <w:rPr>
                <w:sz w:val="16"/>
                <w:szCs w:val="16"/>
                <w:lang w:val="sr-Latn-CS"/>
              </w:rPr>
              <w:t>la</w:t>
            </w:r>
            <w:r w:rsidR="003E0A51" w:rsidRPr="00C524B6">
              <w:rPr>
                <w:sz w:val="16"/>
                <w:szCs w:val="16"/>
                <w:lang w:val="sr-Latn-CS"/>
              </w:rPr>
              <w:t>:</w:t>
            </w:r>
          </w:p>
        </w:tc>
      </w:tr>
      <w:tr w:rsidR="003E0A51" w:rsidRPr="00C524B6" w:rsidTr="00203AD9">
        <w:tc>
          <w:tcPr>
            <w:tcW w:w="28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A51" w:rsidRPr="00C524B6" w:rsidRDefault="003E0A51" w:rsidP="00C524B6">
            <w:pPr>
              <w:ind w:left="-108" w:right="-108"/>
              <w:rPr>
                <w:sz w:val="28"/>
                <w:szCs w:val="28"/>
                <w:lang w:val="sr-Latn-CS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A51" w:rsidRPr="00C524B6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A51" w:rsidRPr="00C524B6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E0A51" w:rsidRPr="00C524B6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A51" w:rsidRPr="00C524B6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9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A51" w:rsidRPr="00C524B6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</w:tr>
      <w:tr w:rsidR="003E0A51" w:rsidRPr="00C524B6" w:rsidTr="00203AD9"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3B3B3"/>
          </w:tcPr>
          <w:p w:rsidR="003E0A51" w:rsidRPr="00C524B6" w:rsidRDefault="003E0A51" w:rsidP="00EA639B">
            <w:pPr>
              <w:rPr>
                <w:color w:val="808080"/>
                <w:sz w:val="4"/>
                <w:szCs w:val="4"/>
                <w:lang w:val="sr-Latn-CS"/>
              </w:rPr>
            </w:pPr>
          </w:p>
        </w:tc>
        <w:tc>
          <w:tcPr>
            <w:tcW w:w="28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3B3B3"/>
          </w:tcPr>
          <w:p w:rsidR="003E0A51" w:rsidRPr="00C524B6" w:rsidRDefault="003E0A51" w:rsidP="00EA639B">
            <w:pPr>
              <w:rPr>
                <w:color w:val="808080"/>
                <w:sz w:val="4"/>
                <w:szCs w:val="4"/>
                <w:lang w:val="sr-Latn-CS"/>
              </w:rPr>
            </w:pPr>
          </w:p>
        </w:tc>
      </w:tr>
      <w:tr w:rsidR="00EA639B" w:rsidRPr="00C524B6" w:rsidTr="00203AD9">
        <w:tc>
          <w:tcPr>
            <w:tcW w:w="2835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A639B" w:rsidRPr="00C524B6" w:rsidRDefault="002A468D" w:rsidP="00EA639B">
            <w:pPr>
              <w:rPr>
                <w:sz w:val="16"/>
                <w:szCs w:val="16"/>
                <w:lang w:val="sr-Latn-CS"/>
              </w:rPr>
            </w:pPr>
            <w:r w:rsidRPr="00C524B6">
              <w:rPr>
                <w:sz w:val="16"/>
                <w:szCs w:val="16"/>
                <w:lang w:val="sr-Latn-CS"/>
              </w:rPr>
              <w:t>Datum</w:t>
            </w:r>
            <w:r w:rsidR="0053307C" w:rsidRPr="00C524B6">
              <w:rPr>
                <w:sz w:val="16"/>
                <w:szCs w:val="16"/>
                <w:lang w:val="sr-Latn-CS"/>
              </w:rPr>
              <w:t xml:space="preserve"> </w:t>
            </w:r>
            <w:r w:rsidRPr="00C524B6">
              <w:rPr>
                <w:sz w:val="16"/>
                <w:szCs w:val="16"/>
                <w:lang w:val="sr-Latn-CS"/>
              </w:rPr>
              <w:t>prijema</w:t>
            </w:r>
            <w:r w:rsidR="0053307C" w:rsidRPr="00C524B6">
              <w:rPr>
                <w:sz w:val="16"/>
                <w:szCs w:val="16"/>
                <w:lang w:val="sr-Latn-CS"/>
              </w:rPr>
              <w:t>:</w:t>
            </w:r>
          </w:p>
        </w:tc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EA639B" w:rsidRPr="00C524B6" w:rsidRDefault="002A468D" w:rsidP="00EA639B">
            <w:pPr>
              <w:rPr>
                <w:sz w:val="16"/>
                <w:szCs w:val="16"/>
                <w:lang w:val="sr-Latn-CS"/>
              </w:rPr>
            </w:pPr>
            <w:r w:rsidRPr="00C524B6">
              <w:rPr>
                <w:sz w:val="16"/>
                <w:szCs w:val="16"/>
                <w:lang w:val="sr-Latn-CS"/>
              </w:rPr>
              <w:t>Datum zahtjeva za dodatne informacije ili upotpunjavanje dokumentacije:</w:t>
            </w:r>
          </w:p>
        </w:tc>
      </w:tr>
      <w:tr w:rsidR="003E0A51" w:rsidRPr="00C524B6" w:rsidTr="00203AD9">
        <w:tc>
          <w:tcPr>
            <w:tcW w:w="28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A51" w:rsidRPr="00C524B6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A51" w:rsidRPr="00C524B6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A51" w:rsidRPr="00C524B6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E0A51" w:rsidRPr="00C524B6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3E0A51" w:rsidRPr="00C524B6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3E0A51" w:rsidRPr="00C524B6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</w:tr>
      <w:tr w:rsidR="003E0A51" w:rsidRPr="00C524B6" w:rsidTr="00203AD9"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3B3B3"/>
          </w:tcPr>
          <w:p w:rsidR="003E0A51" w:rsidRPr="00C524B6" w:rsidRDefault="003E0A51" w:rsidP="00EA639B">
            <w:pPr>
              <w:rPr>
                <w:color w:val="808080"/>
                <w:sz w:val="4"/>
                <w:szCs w:val="4"/>
                <w:lang w:val="sr-Latn-CS"/>
              </w:rPr>
            </w:pPr>
          </w:p>
        </w:tc>
        <w:tc>
          <w:tcPr>
            <w:tcW w:w="2850" w:type="dxa"/>
            <w:gridSpan w:val="3"/>
            <w:tcBorders>
              <w:bottom w:val="single" w:sz="4" w:space="0" w:color="auto"/>
            </w:tcBorders>
            <w:shd w:val="clear" w:color="auto" w:fill="B3B3B3"/>
          </w:tcPr>
          <w:p w:rsidR="003E0A51" w:rsidRPr="00C524B6" w:rsidRDefault="003E0A51" w:rsidP="00EA639B">
            <w:pPr>
              <w:rPr>
                <w:color w:val="808080"/>
                <w:sz w:val="4"/>
                <w:szCs w:val="4"/>
                <w:lang w:val="sr-Latn-CS"/>
              </w:rPr>
            </w:pPr>
          </w:p>
        </w:tc>
      </w:tr>
      <w:tr w:rsidR="00EA639B" w:rsidRPr="00C524B6" w:rsidTr="00203AD9">
        <w:tc>
          <w:tcPr>
            <w:tcW w:w="2835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A639B" w:rsidRPr="00C524B6" w:rsidRDefault="002A468D" w:rsidP="00EA639B">
            <w:pPr>
              <w:rPr>
                <w:sz w:val="16"/>
                <w:szCs w:val="16"/>
                <w:lang w:val="sr-Latn-CS"/>
              </w:rPr>
            </w:pPr>
            <w:r w:rsidRPr="00C524B6">
              <w:rPr>
                <w:sz w:val="16"/>
                <w:szCs w:val="16"/>
                <w:lang w:val="sr-Latn-CS"/>
              </w:rPr>
              <w:t>Datum prijema dodatnih informacija ili upotpunjene dokumentacije:</w:t>
            </w:r>
          </w:p>
        </w:tc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EA639B" w:rsidRPr="00C524B6" w:rsidRDefault="002A468D" w:rsidP="00EA639B">
            <w:pPr>
              <w:rPr>
                <w:sz w:val="16"/>
                <w:szCs w:val="16"/>
                <w:lang w:val="sr-Latn-CS"/>
              </w:rPr>
            </w:pPr>
            <w:r w:rsidRPr="00C524B6">
              <w:rPr>
                <w:sz w:val="16"/>
                <w:szCs w:val="16"/>
                <w:lang w:val="sr-Latn-CS"/>
              </w:rPr>
              <w:t>Datum potpunog zahtjeva (član 4. Pravilnika):</w:t>
            </w:r>
          </w:p>
        </w:tc>
      </w:tr>
      <w:tr w:rsidR="003E0A51" w:rsidRPr="00C524B6" w:rsidTr="00203AD9">
        <w:tc>
          <w:tcPr>
            <w:tcW w:w="28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A51" w:rsidRPr="00C524B6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3E0A51" w:rsidRPr="00C524B6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A51" w:rsidRPr="00C524B6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E0A51" w:rsidRPr="00C524B6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A51" w:rsidRPr="00C524B6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9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0A51" w:rsidRPr="00C524B6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</w:tr>
      <w:tr w:rsidR="003E0A51" w:rsidRPr="00C524B6" w:rsidTr="00203AD9">
        <w:tc>
          <w:tcPr>
            <w:tcW w:w="5685" w:type="dxa"/>
            <w:gridSpan w:val="6"/>
            <w:tcBorders>
              <w:bottom w:val="single" w:sz="4" w:space="0" w:color="auto"/>
            </w:tcBorders>
            <w:shd w:val="clear" w:color="auto" w:fill="B3B3B3"/>
          </w:tcPr>
          <w:p w:rsidR="003E0A51" w:rsidRPr="00C524B6" w:rsidRDefault="003E0A51" w:rsidP="00EA639B">
            <w:pPr>
              <w:rPr>
                <w:sz w:val="4"/>
                <w:szCs w:val="4"/>
                <w:lang w:val="sr-Latn-CS"/>
              </w:rPr>
            </w:pPr>
          </w:p>
        </w:tc>
      </w:tr>
    </w:tbl>
    <w:p w:rsidR="00EA639B" w:rsidRPr="00DE52A8" w:rsidRDefault="00BD770A" w:rsidP="00BD770A">
      <w:pPr>
        <w:rPr>
          <w:i/>
          <w:sz w:val="16"/>
          <w:szCs w:val="16"/>
          <w:lang w:val="sr-Cyrl-BA"/>
        </w:rPr>
      </w:pPr>
      <w:r>
        <w:rPr>
          <w:i/>
          <w:sz w:val="16"/>
          <w:szCs w:val="16"/>
          <w:lang w:val="sr-Latn-BA"/>
        </w:rPr>
        <w:t xml:space="preserve">                                                                                           </w:t>
      </w:r>
      <w:r w:rsidR="00203AD9">
        <w:rPr>
          <w:i/>
          <w:sz w:val="16"/>
          <w:szCs w:val="16"/>
          <w:lang w:val="sr-Latn-BA"/>
        </w:rPr>
        <w:t xml:space="preserve">                  </w:t>
      </w:r>
      <w:r w:rsidR="002A468D">
        <w:rPr>
          <w:i/>
          <w:sz w:val="16"/>
          <w:szCs w:val="16"/>
          <w:lang w:val="sr-Cyrl-CS"/>
        </w:rPr>
        <w:t>Popunjava</w:t>
      </w:r>
      <w:r w:rsidR="0081510B" w:rsidRPr="0081510B">
        <w:rPr>
          <w:i/>
          <w:sz w:val="16"/>
          <w:szCs w:val="16"/>
          <w:lang w:val="sr-Cyrl-CS"/>
        </w:rPr>
        <w:t xml:space="preserve"> </w:t>
      </w:r>
      <w:r w:rsidR="002A468D">
        <w:rPr>
          <w:i/>
          <w:sz w:val="16"/>
          <w:szCs w:val="16"/>
          <w:lang w:val="sr-Cyrl-CS"/>
        </w:rPr>
        <w:t>Agencija za lijekove i medicinska sredstva Bosne</w:t>
      </w:r>
      <w:r w:rsidR="00DE52A8">
        <w:rPr>
          <w:i/>
          <w:sz w:val="16"/>
          <w:szCs w:val="16"/>
          <w:lang w:val="sr-Cyrl-BA"/>
        </w:rPr>
        <w:t xml:space="preserve"> </w:t>
      </w:r>
      <w:r w:rsidR="002A468D">
        <w:rPr>
          <w:i/>
          <w:sz w:val="16"/>
          <w:szCs w:val="16"/>
          <w:lang w:val="sr-Cyrl-BA"/>
        </w:rPr>
        <w:t>i</w:t>
      </w:r>
      <w:r w:rsidR="00DE52A8">
        <w:rPr>
          <w:i/>
          <w:sz w:val="16"/>
          <w:szCs w:val="16"/>
          <w:lang w:val="sr-Cyrl-BA"/>
        </w:rPr>
        <w:t xml:space="preserve"> </w:t>
      </w:r>
      <w:r w:rsidR="002A468D">
        <w:rPr>
          <w:i/>
          <w:sz w:val="16"/>
          <w:szCs w:val="16"/>
          <w:lang w:val="sr-Cyrl-BA"/>
        </w:rPr>
        <w:t>Hercegovine</w:t>
      </w:r>
    </w:p>
    <w:p w:rsidR="0081510B" w:rsidRDefault="0081510B" w:rsidP="0081510B">
      <w:pPr>
        <w:rPr>
          <w:sz w:val="28"/>
          <w:szCs w:val="28"/>
          <w:lang w:val="sr-Cyrl-CS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9"/>
      </w:tblGrid>
      <w:tr w:rsidR="00D7239E" w:rsidRPr="00C524B6" w:rsidTr="004C1E60">
        <w:trPr>
          <w:trHeight w:val="735"/>
        </w:trPr>
        <w:tc>
          <w:tcPr>
            <w:tcW w:w="103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</w:tcPr>
          <w:p w:rsidR="00806C3D" w:rsidRDefault="002A468D" w:rsidP="00C524B6">
            <w:pPr>
              <w:jc w:val="center"/>
              <w:rPr>
                <w:b/>
                <w:sz w:val="32"/>
                <w:szCs w:val="32"/>
                <w:lang w:val="sr-Cyrl-CS"/>
              </w:rPr>
            </w:pPr>
            <w:r w:rsidRPr="00C524B6">
              <w:rPr>
                <w:b/>
                <w:sz w:val="32"/>
                <w:szCs w:val="32"/>
                <w:lang w:val="sr-Cyrl-CS"/>
              </w:rPr>
              <w:t>ZAHTJEV</w:t>
            </w:r>
            <w:r w:rsidR="00D7239E" w:rsidRPr="00C524B6">
              <w:rPr>
                <w:b/>
                <w:sz w:val="32"/>
                <w:szCs w:val="32"/>
                <w:lang w:val="sr-Cyrl-CS"/>
              </w:rPr>
              <w:t xml:space="preserve"> </w:t>
            </w:r>
            <w:r w:rsidRPr="00C524B6">
              <w:rPr>
                <w:b/>
                <w:sz w:val="32"/>
                <w:szCs w:val="32"/>
                <w:lang w:val="sr-Cyrl-CS"/>
              </w:rPr>
              <w:t>ZA</w:t>
            </w:r>
            <w:r w:rsidR="00D7239E" w:rsidRPr="00C524B6">
              <w:rPr>
                <w:b/>
                <w:sz w:val="32"/>
                <w:szCs w:val="32"/>
                <w:lang w:val="sr-Cyrl-CS"/>
              </w:rPr>
              <w:t xml:space="preserve"> </w:t>
            </w:r>
            <w:r w:rsidRPr="00C524B6">
              <w:rPr>
                <w:b/>
                <w:sz w:val="32"/>
                <w:szCs w:val="32"/>
                <w:lang w:val="sr-Cyrl-CS"/>
              </w:rPr>
              <w:t>IZDAVANJE</w:t>
            </w:r>
            <w:r w:rsidR="00D47D23" w:rsidRPr="00C524B6">
              <w:rPr>
                <w:b/>
                <w:sz w:val="32"/>
                <w:szCs w:val="32"/>
                <w:lang w:val="sr-Cyrl-CS"/>
              </w:rPr>
              <w:t xml:space="preserve"> </w:t>
            </w:r>
            <w:r w:rsidRPr="00C524B6">
              <w:rPr>
                <w:b/>
                <w:sz w:val="32"/>
                <w:szCs w:val="32"/>
                <w:lang w:val="sr-Cyrl-BA"/>
              </w:rPr>
              <w:t>DOZVOLE</w:t>
            </w:r>
            <w:r w:rsidR="00D7239E" w:rsidRPr="00C524B6">
              <w:rPr>
                <w:b/>
                <w:sz w:val="32"/>
                <w:szCs w:val="32"/>
                <w:lang w:val="sr-Cyrl-CS"/>
              </w:rPr>
              <w:t xml:space="preserve"> </w:t>
            </w:r>
          </w:p>
          <w:p w:rsidR="00D7239E" w:rsidRPr="00C524B6" w:rsidRDefault="002A468D" w:rsidP="00C524B6">
            <w:pPr>
              <w:jc w:val="center"/>
              <w:rPr>
                <w:b/>
                <w:sz w:val="32"/>
                <w:szCs w:val="32"/>
                <w:lang w:val="sr-Cyrl-CS"/>
              </w:rPr>
            </w:pPr>
            <w:r w:rsidRPr="00C524B6">
              <w:rPr>
                <w:b/>
                <w:sz w:val="32"/>
                <w:szCs w:val="32"/>
                <w:lang w:val="sr-Cyrl-CS"/>
              </w:rPr>
              <w:t>ZA</w:t>
            </w:r>
            <w:r w:rsidR="00D47D23" w:rsidRPr="00C524B6">
              <w:rPr>
                <w:b/>
                <w:sz w:val="32"/>
                <w:szCs w:val="32"/>
                <w:lang w:val="sr-Cyrl-CS"/>
              </w:rPr>
              <w:t xml:space="preserve"> </w:t>
            </w:r>
            <w:r w:rsidRPr="00C524B6">
              <w:rPr>
                <w:b/>
                <w:sz w:val="32"/>
                <w:szCs w:val="32"/>
                <w:lang w:val="sr-Cyrl-CS"/>
              </w:rPr>
              <w:t>KLINIČKO</w:t>
            </w:r>
            <w:r w:rsidR="00D7239E" w:rsidRPr="00C524B6">
              <w:rPr>
                <w:b/>
                <w:sz w:val="32"/>
                <w:szCs w:val="32"/>
                <w:lang w:val="sr-Cyrl-CS"/>
              </w:rPr>
              <w:t xml:space="preserve"> </w:t>
            </w:r>
            <w:r w:rsidRPr="00C524B6">
              <w:rPr>
                <w:b/>
                <w:sz w:val="32"/>
                <w:szCs w:val="32"/>
                <w:lang w:val="sr-Cyrl-CS"/>
              </w:rPr>
              <w:t>ISPITIVANJE</w:t>
            </w:r>
            <w:r w:rsidR="00D7239E" w:rsidRPr="00C524B6">
              <w:rPr>
                <w:b/>
                <w:sz w:val="32"/>
                <w:szCs w:val="32"/>
                <w:lang w:val="sr-Cyrl-CS"/>
              </w:rPr>
              <w:t xml:space="preserve"> </w:t>
            </w:r>
            <w:r w:rsidRPr="00C524B6">
              <w:rPr>
                <w:b/>
                <w:sz w:val="32"/>
                <w:szCs w:val="32"/>
                <w:lang w:val="sr-Cyrl-CS"/>
              </w:rPr>
              <w:t>LIJEKA</w:t>
            </w:r>
          </w:p>
        </w:tc>
      </w:tr>
    </w:tbl>
    <w:p w:rsidR="00BE5780" w:rsidRPr="00BE5780" w:rsidRDefault="00BE5780" w:rsidP="0081510B">
      <w:pPr>
        <w:rPr>
          <w:sz w:val="16"/>
          <w:szCs w:val="16"/>
          <w:lang w:val="sr-Cyrl-CS"/>
        </w:rPr>
      </w:pPr>
    </w:p>
    <w:tbl>
      <w:tblPr>
        <w:tblW w:w="10349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1709"/>
        <w:gridCol w:w="2918"/>
        <w:gridCol w:w="2837"/>
        <w:gridCol w:w="623"/>
        <w:gridCol w:w="2262"/>
      </w:tblGrid>
      <w:tr w:rsidR="006E5ADB" w:rsidRPr="00C524B6" w:rsidTr="00C524B6">
        <w:tc>
          <w:tcPr>
            <w:tcW w:w="1034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E5ADB" w:rsidRPr="00C524B6" w:rsidRDefault="002A468D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Zahtjev za izdavanje dozvole za kliničko ispitivanje</w:t>
            </w:r>
            <w:r w:rsidR="006E5ADB" w:rsidRPr="00C524B6">
              <w:rPr>
                <w:lang w:val="sr-Cyrl-CS"/>
              </w:rPr>
              <w:t xml:space="preserve"> </w:t>
            </w:r>
            <w:r w:rsidR="006E5ADB" w:rsidRPr="00C524B6">
              <w:rPr>
                <w:lang w:val="sr-Cyrl-C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="006E5ADB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6E5ADB" w:rsidRPr="00C524B6">
              <w:rPr>
                <w:lang w:val="sr-Cyrl-CS"/>
              </w:rPr>
              <w:fldChar w:fldCharType="end"/>
            </w:r>
            <w:bookmarkEnd w:id="0"/>
            <w:r w:rsidR="006E5ADB" w:rsidRPr="00C524B6">
              <w:rPr>
                <w:lang w:val="sr-Cyrl-CS"/>
              </w:rPr>
              <w:t xml:space="preserve"> </w:t>
            </w:r>
            <w:r w:rsidR="00BD770A">
              <w:rPr>
                <w:lang w:val="sr-Latn-BA"/>
              </w:rPr>
              <w:t xml:space="preserve">         </w:t>
            </w:r>
            <w:r w:rsidRPr="00C524B6">
              <w:rPr>
                <w:lang w:val="sr-Cyrl-CS"/>
              </w:rPr>
              <w:t>Ponovno podnošenj</w:t>
            </w:r>
            <w:r w:rsidR="00BD770A">
              <w:rPr>
                <w:lang w:val="sr-Cyrl-CS"/>
              </w:rPr>
              <w:t xml:space="preserve">e zahtjeva </w:t>
            </w:r>
            <w:r w:rsidR="006E5ADB" w:rsidRPr="00C524B6">
              <w:rPr>
                <w:lang w:val="sr-Cyrl-CS"/>
              </w:rPr>
              <w:t xml:space="preserve"> </w:t>
            </w:r>
            <w:r w:rsidR="006E5ADB" w:rsidRPr="00C524B6">
              <w:rPr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="006E5ADB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6E5ADB" w:rsidRPr="00C524B6">
              <w:rPr>
                <w:lang w:val="sr-Cyrl-CS"/>
              </w:rPr>
              <w:fldChar w:fldCharType="end"/>
            </w:r>
            <w:bookmarkEnd w:id="1"/>
          </w:p>
        </w:tc>
      </w:tr>
      <w:tr w:rsidR="006E5ADB" w:rsidRPr="00C524B6" w:rsidTr="00C524B6">
        <w:tc>
          <w:tcPr>
            <w:tcW w:w="10349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6E5ADB" w:rsidRPr="00C524B6" w:rsidRDefault="006E5ADB" w:rsidP="0081510B">
            <w:pPr>
              <w:rPr>
                <w:sz w:val="16"/>
                <w:szCs w:val="16"/>
                <w:lang w:val="sr-Cyrl-CS"/>
              </w:rPr>
            </w:pPr>
          </w:p>
        </w:tc>
      </w:tr>
      <w:tr w:rsidR="006E5ADB" w:rsidRPr="00C524B6" w:rsidTr="00C524B6">
        <w:tc>
          <w:tcPr>
            <w:tcW w:w="1034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E5ADB" w:rsidRPr="00C524B6" w:rsidRDefault="002A468D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Naziv</w:t>
            </w:r>
            <w:r w:rsidR="0071489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ispitivanja</w:t>
            </w:r>
            <w:r w:rsidR="0071489F" w:rsidRPr="00C524B6">
              <w:rPr>
                <w:lang w:val="sr-Cyrl-CS"/>
              </w:rPr>
              <w:t>:</w:t>
            </w:r>
          </w:p>
          <w:p w:rsidR="0071489F" w:rsidRPr="00C524B6" w:rsidRDefault="0071489F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2"/>
          </w:p>
        </w:tc>
      </w:tr>
      <w:tr w:rsidR="006E5ADB" w:rsidRPr="00C524B6" w:rsidTr="00C524B6">
        <w:tc>
          <w:tcPr>
            <w:tcW w:w="10349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6E5ADB" w:rsidRPr="00C524B6" w:rsidRDefault="006E5ADB" w:rsidP="0081510B">
            <w:pPr>
              <w:rPr>
                <w:sz w:val="16"/>
                <w:szCs w:val="16"/>
                <w:lang w:val="sr-Cyrl-CS"/>
              </w:rPr>
            </w:pPr>
          </w:p>
        </w:tc>
      </w:tr>
      <w:tr w:rsidR="006E5ADB" w:rsidRPr="00C524B6" w:rsidTr="00C524B6">
        <w:tc>
          <w:tcPr>
            <w:tcW w:w="1034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E5ADB" w:rsidRPr="00C524B6" w:rsidRDefault="002A468D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Oznaka (kodni broj) protokola kliničkog ispitivanja, broj verzije i datum verzije, te EU CT / EudraCT broj, ako je dostupan:</w:t>
            </w:r>
          </w:p>
          <w:p w:rsidR="0071489F" w:rsidRPr="00C524B6" w:rsidRDefault="0071489F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3"/>
          </w:p>
        </w:tc>
      </w:tr>
      <w:tr w:rsidR="006E5ADB" w:rsidRPr="00C524B6" w:rsidTr="00C524B6">
        <w:tc>
          <w:tcPr>
            <w:tcW w:w="10349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6E5ADB" w:rsidRPr="00C524B6" w:rsidRDefault="006E5ADB" w:rsidP="0081510B">
            <w:pPr>
              <w:rPr>
                <w:sz w:val="16"/>
                <w:szCs w:val="16"/>
                <w:lang w:val="sr-Cyrl-CS"/>
              </w:rPr>
            </w:pPr>
          </w:p>
        </w:tc>
      </w:tr>
      <w:tr w:rsidR="0071489F" w:rsidRPr="00C524B6" w:rsidTr="00C524B6">
        <w:tc>
          <w:tcPr>
            <w:tcW w:w="10349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1489F" w:rsidRPr="00C524B6" w:rsidRDefault="000737AE" w:rsidP="0081510B">
            <w:pPr>
              <w:rPr>
                <w:lang w:val="sr-Cyrl-CS"/>
              </w:rPr>
            </w:pPr>
            <w:r w:rsidRPr="00C524B6">
              <w:rPr>
                <w:lang w:val="sr-Latn-CS"/>
              </w:rPr>
              <w:t>Naručilac ispitivanja</w:t>
            </w:r>
            <w:r w:rsidR="0071489F" w:rsidRPr="00C524B6">
              <w:rPr>
                <w:lang w:val="sr-Cyrl-CS"/>
              </w:rPr>
              <w:t xml:space="preserve"> (</w:t>
            </w:r>
            <w:r w:rsidR="002A468D" w:rsidRPr="00C524B6">
              <w:rPr>
                <w:lang w:val="sr-Cyrl-CS"/>
              </w:rPr>
              <w:t>naziv</w:t>
            </w:r>
            <w:r w:rsidR="0071489F" w:rsidRPr="00C524B6">
              <w:rPr>
                <w:lang w:val="sr-Cyrl-CS"/>
              </w:rPr>
              <w:t xml:space="preserve">, </w:t>
            </w:r>
            <w:r w:rsidR="002A468D" w:rsidRPr="00C524B6">
              <w:rPr>
                <w:lang w:val="sr-Cyrl-CS"/>
              </w:rPr>
              <w:t>adresa</w:t>
            </w:r>
            <w:r w:rsidR="0071489F" w:rsidRPr="00C524B6">
              <w:rPr>
                <w:lang w:val="sr-Cyrl-CS"/>
              </w:rPr>
              <w:t>):</w:t>
            </w:r>
          </w:p>
          <w:p w:rsidR="0071489F" w:rsidRPr="00C524B6" w:rsidRDefault="0071489F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4"/>
          </w:p>
          <w:p w:rsidR="0071489F" w:rsidRPr="00C524B6" w:rsidRDefault="0071489F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5"/>
          </w:p>
        </w:tc>
      </w:tr>
      <w:tr w:rsidR="0071489F" w:rsidRPr="00C524B6" w:rsidTr="00C524B6">
        <w:tc>
          <w:tcPr>
            <w:tcW w:w="10349" w:type="dxa"/>
            <w:gridSpan w:val="5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1489F" w:rsidRPr="00C524B6" w:rsidRDefault="002A468D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Podnosilac zahtjeva,</w:t>
            </w:r>
            <w:r w:rsidR="00BD770A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zakonito imenovani zastupnik naručioca u BiH, ovlašćen od strane naručioca da sarađuje sa Agencijom tokom ispitivanja (naziv, adresa):</w:t>
            </w:r>
          </w:p>
          <w:p w:rsidR="009536C6" w:rsidRPr="00C524B6" w:rsidRDefault="009536C6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6"/>
          </w:p>
          <w:p w:rsidR="009536C6" w:rsidRPr="00C524B6" w:rsidRDefault="009536C6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7"/>
          </w:p>
        </w:tc>
      </w:tr>
      <w:tr w:rsidR="009536C6" w:rsidRPr="00C524B6" w:rsidTr="00CE024F">
        <w:tc>
          <w:tcPr>
            <w:tcW w:w="10349" w:type="dxa"/>
            <w:gridSpan w:val="5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536C6" w:rsidRPr="00C524B6" w:rsidRDefault="002A468D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Kontakt</w:t>
            </w:r>
            <w:r w:rsidR="009536C6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adresa</w:t>
            </w:r>
            <w:r w:rsidR="009536C6" w:rsidRPr="00C524B6">
              <w:rPr>
                <w:lang w:val="sr-Cyrl-CS"/>
              </w:rPr>
              <w:t xml:space="preserve"> (</w:t>
            </w:r>
            <w:r w:rsidRPr="00C524B6">
              <w:rPr>
                <w:lang w:val="sr-Cyrl-CS"/>
              </w:rPr>
              <w:t>naziv</w:t>
            </w:r>
            <w:r w:rsidR="009536C6" w:rsidRPr="00C524B6">
              <w:rPr>
                <w:lang w:val="sr-Cyrl-CS"/>
              </w:rPr>
              <w:t xml:space="preserve">, </w:t>
            </w:r>
            <w:r w:rsidRPr="00C524B6">
              <w:rPr>
                <w:lang w:val="sr-Cyrl-CS"/>
              </w:rPr>
              <w:t>adresa</w:t>
            </w:r>
            <w:r w:rsidR="009536C6" w:rsidRPr="00C524B6">
              <w:rPr>
                <w:lang w:val="sr-Cyrl-CS"/>
              </w:rPr>
              <w:t xml:space="preserve">, </w:t>
            </w:r>
            <w:r w:rsidRPr="00C524B6">
              <w:rPr>
                <w:lang w:val="sr-Cyrl-CS"/>
              </w:rPr>
              <w:t>telefon</w:t>
            </w:r>
            <w:r w:rsidR="009536C6" w:rsidRPr="00C524B6">
              <w:rPr>
                <w:lang w:val="sr-Cyrl-CS"/>
              </w:rPr>
              <w:t xml:space="preserve">, </w:t>
            </w:r>
            <w:r w:rsidRPr="00C524B6">
              <w:rPr>
                <w:lang w:val="sr-Cyrl-CS"/>
              </w:rPr>
              <w:t>faks</w:t>
            </w:r>
            <w:r w:rsidR="009536C6" w:rsidRPr="00C524B6">
              <w:rPr>
                <w:lang w:val="sr-Cyrl-CS"/>
              </w:rPr>
              <w:t xml:space="preserve">, </w:t>
            </w:r>
            <w:r w:rsidRPr="00C524B6">
              <w:rPr>
                <w:lang w:val="sr-Cyrl-CS"/>
              </w:rPr>
              <w:t>elektronska</w:t>
            </w:r>
            <w:r w:rsidR="009536C6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pošta</w:t>
            </w:r>
            <w:r w:rsidR="009536C6" w:rsidRPr="00C524B6">
              <w:rPr>
                <w:lang w:val="sr-Cyrl-CS"/>
              </w:rPr>
              <w:t>):</w:t>
            </w:r>
          </w:p>
          <w:p w:rsidR="009536C6" w:rsidRPr="00C524B6" w:rsidRDefault="009536C6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8"/>
          </w:p>
          <w:p w:rsidR="009536C6" w:rsidRPr="00C524B6" w:rsidRDefault="009536C6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9"/>
          </w:p>
          <w:p w:rsidR="009536C6" w:rsidRPr="00C524B6" w:rsidRDefault="009536C6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0"/>
          </w:p>
          <w:p w:rsidR="009536C6" w:rsidRPr="00C524B6" w:rsidRDefault="009536C6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1"/>
          </w:p>
          <w:p w:rsidR="009536C6" w:rsidRPr="00C524B6" w:rsidRDefault="009536C6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2"/>
          </w:p>
        </w:tc>
      </w:tr>
      <w:tr w:rsidR="000A747F" w:rsidRPr="00C524B6" w:rsidTr="00B61520">
        <w:trPr>
          <w:trHeight w:val="586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47F" w:rsidRPr="00C524B6" w:rsidRDefault="002A468D" w:rsidP="001D1CCD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Podnosilac</w:t>
            </w:r>
            <w:r w:rsidR="000A747F" w:rsidRPr="00C524B6">
              <w:rPr>
                <w:lang w:val="sr-Cyrl-CS"/>
              </w:rPr>
              <w:t>: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47F" w:rsidRPr="00C524B6" w:rsidRDefault="000737AE" w:rsidP="001D1CCD">
            <w:pPr>
              <w:ind w:right="-86"/>
              <w:rPr>
                <w:lang w:val="sr-Cyrl-CS"/>
              </w:rPr>
            </w:pPr>
            <w:r w:rsidRPr="00C524B6">
              <w:rPr>
                <w:lang w:val="sr-Latn-CS"/>
              </w:rPr>
              <w:t>naručilac ispitivanja</w:t>
            </w:r>
            <w:r w:rsidR="000A747F" w:rsidRPr="00C524B6">
              <w:rPr>
                <w:lang w:val="sr-Cyrl-CS"/>
              </w:rPr>
              <w:t xml:space="preserve"> </w:t>
            </w:r>
            <w:r w:rsidR="000A747F" w:rsidRPr="00C524B6">
              <w:rPr>
                <w:lang w:val="sr-Cyrl-C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3"/>
            <w:r w:rsidR="000A747F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0A747F" w:rsidRPr="00C524B6">
              <w:rPr>
                <w:lang w:val="sr-Cyrl-CS"/>
              </w:rPr>
              <w:fldChar w:fldCharType="end"/>
            </w:r>
            <w:bookmarkEnd w:id="13"/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47F" w:rsidRPr="00C524B6" w:rsidRDefault="00510FC0" w:rsidP="00BD770A">
            <w:pPr>
              <w:rPr>
                <w:lang w:val="sr-Latn-CS"/>
              </w:rPr>
            </w:pPr>
            <w:r w:rsidRPr="00C524B6">
              <w:rPr>
                <w:lang w:val="sr-Latn-CS"/>
              </w:rPr>
              <w:t xml:space="preserve">ugovorna istraživačka organizacija 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47F" w:rsidRPr="00C524B6" w:rsidRDefault="000A747F" w:rsidP="001D1CCD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5"/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bookmarkEnd w:id="14"/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47F" w:rsidRPr="00C524B6" w:rsidRDefault="002A468D" w:rsidP="00BD770A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g</w:t>
            </w:r>
            <w:r w:rsidR="00BD770A">
              <w:rPr>
                <w:lang w:val="sr-Cyrl-CS"/>
              </w:rPr>
              <w:t xml:space="preserve">lavni istraživač </w:t>
            </w:r>
            <w:r w:rsidR="000A747F" w:rsidRPr="00C524B6">
              <w:rPr>
                <w:lang w:val="sr-Cyrl-CS"/>
              </w:rPr>
              <w:t xml:space="preserve"> </w:t>
            </w:r>
            <w:r w:rsidR="000A747F" w:rsidRPr="00C524B6">
              <w:rPr>
                <w:lang w:val="sr-Cyrl-C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4"/>
            <w:r w:rsidR="000A747F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0A747F" w:rsidRPr="00C524B6">
              <w:rPr>
                <w:lang w:val="sr-Cyrl-CS"/>
              </w:rPr>
              <w:fldChar w:fldCharType="end"/>
            </w:r>
            <w:bookmarkEnd w:id="15"/>
          </w:p>
        </w:tc>
      </w:tr>
    </w:tbl>
    <w:p w:rsidR="00B61520" w:rsidRDefault="00B61520"/>
    <w:p w:rsidR="00B61520" w:rsidRDefault="00B61520">
      <w:r>
        <w:br w:type="page"/>
      </w:r>
    </w:p>
    <w:tbl>
      <w:tblPr>
        <w:tblW w:w="10349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26"/>
        <w:gridCol w:w="1274"/>
        <w:gridCol w:w="1019"/>
        <w:gridCol w:w="948"/>
        <w:gridCol w:w="144"/>
        <w:gridCol w:w="253"/>
        <w:gridCol w:w="178"/>
        <w:gridCol w:w="144"/>
        <w:gridCol w:w="576"/>
        <w:gridCol w:w="144"/>
        <w:gridCol w:w="609"/>
        <w:gridCol w:w="659"/>
        <w:gridCol w:w="169"/>
        <w:gridCol w:w="120"/>
        <w:gridCol w:w="108"/>
        <w:gridCol w:w="62"/>
        <w:gridCol w:w="332"/>
        <w:gridCol w:w="469"/>
        <w:gridCol w:w="328"/>
        <w:gridCol w:w="125"/>
        <w:gridCol w:w="295"/>
        <w:gridCol w:w="488"/>
        <w:gridCol w:w="210"/>
        <w:gridCol w:w="218"/>
        <w:gridCol w:w="36"/>
        <w:gridCol w:w="1015"/>
      </w:tblGrid>
      <w:tr w:rsidR="000A747F" w:rsidRPr="00C524B6" w:rsidTr="00CE024F">
        <w:tc>
          <w:tcPr>
            <w:tcW w:w="10349" w:type="dxa"/>
            <w:gridSpan w:val="26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A747F" w:rsidRPr="00C524B6" w:rsidRDefault="002A468D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lastRenderedPageBreak/>
              <w:t>Ispitivani</w:t>
            </w:r>
            <w:r w:rsidR="000A747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lijek</w:t>
            </w:r>
            <w:r w:rsidR="000A747F" w:rsidRPr="00C524B6">
              <w:rPr>
                <w:lang w:val="sr-Cyrl-CS"/>
              </w:rPr>
              <w:t xml:space="preserve">, </w:t>
            </w:r>
            <w:r w:rsidRPr="00C524B6">
              <w:rPr>
                <w:lang w:val="sr-Cyrl-CS"/>
              </w:rPr>
              <w:t>naziv</w:t>
            </w:r>
            <w:r w:rsidR="000A747F" w:rsidRPr="00C524B6">
              <w:rPr>
                <w:lang w:val="sr-Cyrl-CS"/>
              </w:rPr>
              <w:t xml:space="preserve">, </w:t>
            </w:r>
            <w:r w:rsidRPr="00C524B6">
              <w:rPr>
                <w:lang w:val="sr-Cyrl-CS"/>
              </w:rPr>
              <w:t>oblik</w:t>
            </w:r>
            <w:r w:rsidR="000A747F" w:rsidRPr="00C524B6">
              <w:rPr>
                <w:lang w:val="sr-Cyrl-CS"/>
              </w:rPr>
              <w:t>/</w:t>
            </w:r>
            <w:r w:rsidR="00722AB1" w:rsidRPr="00C524B6">
              <w:rPr>
                <w:lang w:val="sr-Cyrl-CS"/>
              </w:rPr>
              <w:t>-</w:t>
            </w:r>
            <w:r w:rsidRPr="00C524B6">
              <w:rPr>
                <w:lang w:val="sr-Cyrl-CS"/>
              </w:rPr>
              <w:t>ci</w:t>
            </w:r>
            <w:r w:rsidR="000A747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lijeka</w:t>
            </w:r>
            <w:r w:rsidR="000A747F" w:rsidRPr="00C524B6">
              <w:rPr>
                <w:lang w:val="sr-Cyrl-CS"/>
              </w:rPr>
              <w:t xml:space="preserve">, </w:t>
            </w:r>
            <w:r w:rsidRPr="00C524B6">
              <w:rPr>
                <w:lang w:val="sr-Cyrl-CS"/>
              </w:rPr>
              <w:t>jačina</w:t>
            </w:r>
            <w:r w:rsidR="000A747F" w:rsidRPr="00C524B6">
              <w:rPr>
                <w:lang w:val="sr-Cyrl-CS"/>
              </w:rPr>
              <w:t>/</w:t>
            </w:r>
            <w:r w:rsidR="00722AB1" w:rsidRPr="00C524B6">
              <w:rPr>
                <w:lang w:val="sr-Cyrl-CS"/>
              </w:rPr>
              <w:t>-</w:t>
            </w:r>
            <w:r w:rsidRPr="00C524B6">
              <w:rPr>
                <w:lang w:val="sr-Cyrl-CS"/>
              </w:rPr>
              <w:t>e</w:t>
            </w:r>
          </w:p>
          <w:p w:rsidR="00722AB1" w:rsidRPr="00C524B6" w:rsidRDefault="00722AB1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6" w:name="Text12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6"/>
          </w:p>
          <w:p w:rsidR="00722AB1" w:rsidRPr="00C524B6" w:rsidRDefault="00722AB1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7" w:name="Text13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7"/>
          </w:p>
          <w:p w:rsidR="00722AB1" w:rsidRPr="00C524B6" w:rsidRDefault="00722AB1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8" w:name="Text14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8"/>
          </w:p>
          <w:p w:rsidR="00722AB1" w:rsidRPr="00C524B6" w:rsidRDefault="00722AB1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9" w:name="Text15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9"/>
          </w:p>
        </w:tc>
      </w:tr>
      <w:tr w:rsidR="00722AB1" w:rsidRPr="00C524B6" w:rsidTr="00C524B6">
        <w:tc>
          <w:tcPr>
            <w:tcW w:w="10349" w:type="dxa"/>
            <w:gridSpan w:val="26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22AB1" w:rsidRPr="00C524B6" w:rsidRDefault="002A468D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Proizvođač lijeka (naziv, adresa), uključujući sva proizvodna mjesta (Aneks I, član 31.):</w:t>
            </w:r>
          </w:p>
          <w:p w:rsidR="00722AB1" w:rsidRPr="00C524B6" w:rsidRDefault="00722AB1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0" w:name="Text16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20"/>
          </w:p>
          <w:p w:rsidR="00722AB1" w:rsidRPr="00C524B6" w:rsidRDefault="00722AB1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1" w:name="Text17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21"/>
          </w:p>
        </w:tc>
      </w:tr>
      <w:tr w:rsidR="00041182" w:rsidRPr="00C524B6" w:rsidTr="00C524B6">
        <w:tc>
          <w:tcPr>
            <w:tcW w:w="4064" w:type="dxa"/>
            <w:gridSpan w:val="6"/>
            <w:tcBorders>
              <w:left w:val="single" w:sz="8" w:space="0" w:color="auto"/>
            </w:tcBorders>
            <w:shd w:val="clear" w:color="auto" w:fill="auto"/>
          </w:tcPr>
          <w:p w:rsidR="00041182" w:rsidRPr="00C524B6" w:rsidRDefault="002A468D" w:rsidP="00C524B6">
            <w:pPr>
              <w:ind w:left="-4" w:right="-108"/>
              <w:rPr>
                <w:lang w:val="sr-Cyrl-BA"/>
              </w:rPr>
            </w:pPr>
            <w:r w:rsidRPr="00C524B6">
              <w:rPr>
                <w:lang w:val="sr-Cyrl-CS"/>
              </w:rPr>
              <w:t>Lijek ima dozvolu za stavljanje u promet u BiH:</w:t>
            </w:r>
          </w:p>
        </w:tc>
        <w:tc>
          <w:tcPr>
            <w:tcW w:w="898" w:type="dxa"/>
            <w:gridSpan w:val="3"/>
            <w:shd w:val="clear" w:color="auto" w:fill="auto"/>
          </w:tcPr>
          <w:p w:rsidR="00041182" w:rsidRPr="00C524B6" w:rsidRDefault="002A468D" w:rsidP="00C524B6">
            <w:pPr>
              <w:ind w:left="-108" w:righ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da</w:t>
            </w:r>
            <w:r w:rsidR="00041182" w:rsidRPr="00C524B6">
              <w:rPr>
                <w:lang w:val="sr-Cyrl-CS"/>
              </w:rPr>
              <w:t xml:space="preserve"> </w:t>
            </w:r>
            <w:r w:rsidR="00041182" w:rsidRPr="00C524B6">
              <w:rPr>
                <w:lang w:val="sr-Cyrl-C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6"/>
            <w:r w:rsidR="00041182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041182" w:rsidRPr="00C524B6">
              <w:rPr>
                <w:lang w:val="sr-Cyrl-CS"/>
              </w:rPr>
              <w:fldChar w:fldCharType="end"/>
            </w:r>
            <w:bookmarkEnd w:id="22"/>
          </w:p>
        </w:tc>
        <w:tc>
          <w:tcPr>
            <w:tcW w:w="1809" w:type="dxa"/>
            <w:gridSpan w:val="6"/>
            <w:shd w:val="clear" w:color="auto" w:fill="auto"/>
          </w:tcPr>
          <w:p w:rsidR="00041182" w:rsidRPr="00C524B6" w:rsidRDefault="002A468D" w:rsidP="00C524B6">
            <w:pPr>
              <w:ind w:right="-120"/>
              <w:rPr>
                <w:lang w:val="sr-Cyrl-CS"/>
              </w:rPr>
            </w:pPr>
            <w:r w:rsidRPr="00C524B6">
              <w:rPr>
                <w:lang w:val="sr-Cyrl-CS"/>
              </w:rPr>
              <w:t>Broj</w:t>
            </w:r>
            <w:r w:rsidR="00041182" w:rsidRPr="00C524B6">
              <w:rPr>
                <w:lang w:val="sr-Cyrl-CS"/>
              </w:rPr>
              <w:t xml:space="preserve"> </w:t>
            </w:r>
            <w:r w:rsidR="00DC1A61" w:rsidRPr="00C524B6">
              <w:rPr>
                <w:lang w:val="sr-Latn-CS"/>
              </w:rPr>
              <w:t>dozvole</w:t>
            </w:r>
            <w:r w:rsidR="00041182" w:rsidRPr="00C524B6">
              <w:rPr>
                <w:lang w:val="sr-Cyrl-CS"/>
              </w:rPr>
              <w:t>:</w:t>
            </w:r>
          </w:p>
        </w:tc>
        <w:tc>
          <w:tcPr>
            <w:tcW w:w="2563" w:type="dxa"/>
            <w:gridSpan w:val="10"/>
            <w:shd w:val="clear" w:color="auto" w:fill="auto"/>
          </w:tcPr>
          <w:p w:rsidR="00041182" w:rsidRPr="00B44457" w:rsidRDefault="00DE52A8" w:rsidP="0081510B">
            <w: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23" w:name="Text1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1015" w:type="dxa"/>
            <w:tcBorders>
              <w:right w:val="single" w:sz="8" w:space="0" w:color="auto"/>
            </w:tcBorders>
            <w:shd w:val="clear" w:color="auto" w:fill="auto"/>
          </w:tcPr>
          <w:p w:rsidR="00041182" w:rsidRPr="00C524B6" w:rsidRDefault="002A468D" w:rsidP="00C524B6">
            <w:pPr>
              <w:ind w:left="-108" w:right="-142"/>
              <w:rPr>
                <w:lang w:val="sr-Cyrl-CS"/>
              </w:rPr>
            </w:pPr>
            <w:r w:rsidRPr="00C524B6">
              <w:rPr>
                <w:lang w:val="sr-Cyrl-CS"/>
              </w:rPr>
              <w:t>ne</w:t>
            </w:r>
            <w:r w:rsidR="00041182" w:rsidRPr="00C524B6">
              <w:rPr>
                <w:lang w:val="sr-Cyrl-CS"/>
              </w:rPr>
              <w:t xml:space="preserve"> </w:t>
            </w:r>
            <w:r w:rsidR="00041182" w:rsidRPr="00C524B6">
              <w:rPr>
                <w:lang w:val="sr-Cyrl-C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7"/>
            <w:r w:rsidR="00041182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041182" w:rsidRPr="00C524B6">
              <w:rPr>
                <w:lang w:val="sr-Cyrl-CS"/>
              </w:rPr>
              <w:fldChar w:fldCharType="end"/>
            </w:r>
            <w:bookmarkEnd w:id="24"/>
          </w:p>
        </w:tc>
      </w:tr>
      <w:tr w:rsidR="00246B56" w:rsidRPr="00C524B6" w:rsidTr="00C524B6">
        <w:tc>
          <w:tcPr>
            <w:tcW w:w="10349" w:type="dxa"/>
            <w:gridSpan w:val="26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246B56" w:rsidRPr="00C524B6" w:rsidRDefault="00246B56" w:rsidP="0081510B">
            <w:pPr>
              <w:rPr>
                <w:lang w:val="sr-Cyrl-CS"/>
              </w:rPr>
            </w:pPr>
          </w:p>
        </w:tc>
      </w:tr>
      <w:tr w:rsidR="00722B33" w:rsidRPr="00C524B6" w:rsidTr="00C524B6">
        <w:tc>
          <w:tcPr>
            <w:tcW w:w="10349" w:type="dxa"/>
            <w:gridSpan w:val="26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22B33" w:rsidRPr="00C524B6" w:rsidRDefault="002A468D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Nosi</w:t>
            </w:r>
            <w:r w:rsidR="00B41FD7" w:rsidRPr="00C524B6">
              <w:rPr>
                <w:lang w:val="sr-Latn-CS"/>
              </w:rPr>
              <w:t>la</w:t>
            </w:r>
            <w:r w:rsidRPr="00C524B6">
              <w:rPr>
                <w:lang w:val="sr-Cyrl-CS"/>
              </w:rPr>
              <w:t>c</w:t>
            </w:r>
            <w:r w:rsidR="00722B33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BA"/>
              </w:rPr>
              <w:t>dozvole</w:t>
            </w:r>
            <w:r w:rsidR="00F90A20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za</w:t>
            </w:r>
            <w:r w:rsidR="00F90A20" w:rsidRPr="00C524B6">
              <w:rPr>
                <w:lang w:val="sr-Cyrl-CS"/>
              </w:rPr>
              <w:t xml:space="preserve"> </w:t>
            </w:r>
            <w:r w:rsidR="00E265DD" w:rsidRPr="00C524B6">
              <w:rPr>
                <w:lang w:val="sr-Latn-CS"/>
              </w:rPr>
              <w:t>stavljanje</w:t>
            </w:r>
            <w:r w:rsidR="00722B33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lijeka</w:t>
            </w:r>
            <w:r w:rsidR="00722B33" w:rsidRPr="00C524B6">
              <w:rPr>
                <w:lang w:val="sr-Cyrl-CS"/>
              </w:rPr>
              <w:t xml:space="preserve"> </w:t>
            </w:r>
            <w:r w:rsidR="00E265DD" w:rsidRPr="00C524B6">
              <w:rPr>
                <w:lang w:val="sr-Latn-CS"/>
              </w:rPr>
              <w:t>u promet</w:t>
            </w:r>
            <w:r w:rsidR="00722B33" w:rsidRPr="00C524B6">
              <w:rPr>
                <w:lang w:val="sr-Cyrl-CS"/>
              </w:rPr>
              <w:t xml:space="preserve"> (</w:t>
            </w:r>
            <w:r w:rsidRPr="00C524B6">
              <w:rPr>
                <w:lang w:val="sr-Cyrl-CS"/>
              </w:rPr>
              <w:t>naziv</w:t>
            </w:r>
            <w:r w:rsidR="00722B33" w:rsidRPr="00C524B6">
              <w:rPr>
                <w:lang w:val="sr-Cyrl-CS"/>
              </w:rPr>
              <w:t xml:space="preserve">, </w:t>
            </w:r>
            <w:r w:rsidRPr="00C524B6">
              <w:rPr>
                <w:lang w:val="sr-Cyrl-CS"/>
              </w:rPr>
              <w:t>adresa</w:t>
            </w:r>
            <w:r w:rsidR="00722B33" w:rsidRPr="00C524B6">
              <w:rPr>
                <w:lang w:val="sr-Cyrl-CS"/>
              </w:rPr>
              <w:t>):</w:t>
            </w:r>
          </w:p>
          <w:p w:rsidR="00722B33" w:rsidRPr="00C524B6" w:rsidRDefault="00722B33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5" w:name="Text20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25"/>
          </w:p>
          <w:p w:rsidR="00722B33" w:rsidRPr="00C524B6" w:rsidRDefault="00722B33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6" w:name="Text21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26"/>
          </w:p>
        </w:tc>
      </w:tr>
      <w:tr w:rsidR="00BD139C" w:rsidRPr="00C524B6" w:rsidTr="00C524B6">
        <w:tc>
          <w:tcPr>
            <w:tcW w:w="3811" w:type="dxa"/>
            <w:gridSpan w:val="5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BD139C" w:rsidRPr="00C524B6" w:rsidRDefault="002A468D" w:rsidP="00C524B6">
            <w:pPr>
              <w:ind w:right="-108"/>
              <w:rPr>
                <w:lang w:val="sr-Cyrl-CS"/>
              </w:rPr>
            </w:pPr>
            <w:r w:rsidRPr="00C524B6">
              <w:rPr>
                <w:lang w:val="sr-Cyrl-CS"/>
              </w:rPr>
              <w:t>Postupak za izdavanje dozvole za stavljanje lijeka u promet u Bosni i Hercegovini je u toku:</w:t>
            </w:r>
          </w:p>
        </w:tc>
        <w:tc>
          <w:tcPr>
            <w:tcW w:w="575" w:type="dxa"/>
            <w:gridSpan w:val="3"/>
            <w:shd w:val="clear" w:color="auto" w:fill="auto"/>
            <w:vAlign w:val="center"/>
          </w:tcPr>
          <w:p w:rsidR="00BD139C" w:rsidRPr="00C524B6" w:rsidRDefault="002A468D" w:rsidP="00C524B6">
            <w:pPr>
              <w:ind w:left="-101" w:righ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da</w:t>
            </w:r>
            <w:r w:rsidR="00BD139C" w:rsidRPr="00C524B6">
              <w:rPr>
                <w:lang w:val="sr-Cyrl-C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139C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BD139C" w:rsidRPr="00C524B6">
              <w:rPr>
                <w:lang w:val="sr-Cyrl-CS"/>
              </w:rPr>
              <w:fldChar w:fldCharType="end"/>
            </w:r>
          </w:p>
        </w:tc>
        <w:tc>
          <w:tcPr>
            <w:tcW w:w="2447" w:type="dxa"/>
            <w:gridSpan w:val="8"/>
            <w:shd w:val="clear" w:color="auto" w:fill="auto"/>
            <w:vAlign w:val="center"/>
          </w:tcPr>
          <w:p w:rsidR="00BD139C" w:rsidRPr="00C524B6" w:rsidRDefault="002A468D" w:rsidP="002F459D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Broj</w:t>
            </w:r>
            <w:r w:rsidR="00BD139C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zahtjeva</w:t>
            </w:r>
            <w:r w:rsidR="00BD139C" w:rsidRPr="00C524B6">
              <w:rPr>
                <w:lang w:val="sr-Cyrl-CS"/>
              </w:rPr>
              <w:t>:</w:t>
            </w:r>
          </w:p>
        </w:tc>
        <w:tc>
          <w:tcPr>
            <w:tcW w:w="2501" w:type="dxa"/>
            <w:gridSpan w:val="9"/>
            <w:shd w:val="clear" w:color="auto" w:fill="auto"/>
            <w:vAlign w:val="center"/>
          </w:tcPr>
          <w:p w:rsidR="00BD139C" w:rsidRPr="00B44457" w:rsidRDefault="00DE52A8" w:rsidP="00BD139C">
            <w: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27" w:name="Text1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1015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BD139C" w:rsidRPr="00C524B6" w:rsidRDefault="002A468D" w:rsidP="00C524B6">
            <w:pPr>
              <w:ind w:left="-108" w:right="-142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ne</w:t>
            </w:r>
            <w:r w:rsidR="00BD139C" w:rsidRPr="00C524B6">
              <w:rPr>
                <w:lang w:val="sr-Cyrl-CS"/>
              </w:rPr>
              <w:t xml:space="preserve"> </w:t>
            </w:r>
            <w:r w:rsidR="00BD139C" w:rsidRPr="00C524B6">
              <w:rPr>
                <w:lang w:val="sr-Cyrl-C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139C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BD139C" w:rsidRPr="00C524B6">
              <w:rPr>
                <w:lang w:val="sr-Cyrl-CS"/>
              </w:rPr>
              <w:fldChar w:fldCharType="end"/>
            </w:r>
          </w:p>
        </w:tc>
      </w:tr>
      <w:tr w:rsidR="002F459D" w:rsidRPr="00C524B6" w:rsidTr="00C524B6">
        <w:tc>
          <w:tcPr>
            <w:tcW w:w="3667" w:type="dxa"/>
            <w:gridSpan w:val="4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2F459D" w:rsidRPr="00C524B6" w:rsidRDefault="002A468D" w:rsidP="002F459D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Lijek</w:t>
            </w:r>
            <w:r w:rsidR="002F459D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je</w:t>
            </w:r>
            <w:r w:rsidR="002F459D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bio</w:t>
            </w:r>
            <w:r w:rsidR="002F459D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ispitivan</w:t>
            </w:r>
            <w:r w:rsidR="002F459D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u</w:t>
            </w:r>
            <w:r w:rsidR="002F459D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BA"/>
              </w:rPr>
              <w:t>Bosni</w:t>
            </w:r>
            <w:r w:rsidR="00DE52A8" w:rsidRPr="00C524B6">
              <w:rPr>
                <w:lang w:val="sr-Cyrl-BA"/>
              </w:rPr>
              <w:t xml:space="preserve"> </w:t>
            </w:r>
            <w:r w:rsidRPr="00C524B6">
              <w:rPr>
                <w:lang w:val="sr-Cyrl-BA"/>
              </w:rPr>
              <w:t>i</w:t>
            </w:r>
            <w:r w:rsidR="00DE52A8" w:rsidRPr="00C524B6">
              <w:rPr>
                <w:lang w:val="sr-Cyrl-BA"/>
              </w:rPr>
              <w:t xml:space="preserve"> </w:t>
            </w:r>
            <w:r w:rsidRPr="00C524B6">
              <w:rPr>
                <w:lang w:val="sr-Cyrl-BA"/>
              </w:rPr>
              <w:t>Hercegovini</w:t>
            </w:r>
            <w:r w:rsidR="002F459D" w:rsidRPr="00C524B6">
              <w:rPr>
                <w:lang w:val="sr-Cyrl-CS"/>
              </w:rPr>
              <w:t>:</w:t>
            </w:r>
          </w:p>
        </w:tc>
        <w:tc>
          <w:tcPr>
            <w:tcW w:w="575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F459D" w:rsidRPr="00C524B6" w:rsidRDefault="002A468D" w:rsidP="00C524B6">
            <w:pPr>
              <w:ind w:left="-101" w:righ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da</w:t>
            </w:r>
            <w:r w:rsidR="002F459D" w:rsidRPr="00C524B6">
              <w:rPr>
                <w:lang w:val="sr-Cyrl-C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F459D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2F459D" w:rsidRPr="00C524B6">
              <w:rPr>
                <w:lang w:val="sr-Cyrl-CS"/>
              </w:rPr>
              <w:fldChar w:fldCharType="end"/>
            </w:r>
          </w:p>
        </w:tc>
        <w:tc>
          <w:tcPr>
            <w:tcW w:w="2591" w:type="dxa"/>
            <w:gridSpan w:val="9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F459D" w:rsidRPr="00C524B6" w:rsidRDefault="002A468D" w:rsidP="002F459D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Broj protokola Agencije i datum izdavanja dozvole za kliničko ispitivanje:</w:t>
            </w:r>
          </w:p>
        </w:tc>
        <w:tc>
          <w:tcPr>
            <w:tcW w:w="2501" w:type="dxa"/>
            <w:gridSpan w:val="9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2F459D" w:rsidRPr="00C524B6" w:rsidRDefault="002F459D" w:rsidP="002F459D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8" w:name="Text22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28"/>
          </w:p>
          <w:p w:rsidR="002F459D" w:rsidRPr="00C524B6" w:rsidRDefault="002F459D" w:rsidP="002F459D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9" w:name="Text23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29"/>
          </w:p>
        </w:tc>
        <w:tc>
          <w:tcPr>
            <w:tcW w:w="101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F459D" w:rsidRPr="00C524B6" w:rsidRDefault="002A468D" w:rsidP="00C524B6">
            <w:pPr>
              <w:ind w:left="-108" w:right="-142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ne</w:t>
            </w:r>
            <w:r w:rsidR="002F459D" w:rsidRPr="00C524B6">
              <w:rPr>
                <w:lang w:val="sr-Cyrl-CS"/>
              </w:rPr>
              <w:t xml:space="preserve"> </w:t>
            </w:r>
            <w:r w:rsidR="002F459D" w:rsidRPr="00C524B6">
              <w:rPr>
                <w:lang w:val="sr-Cyrl-C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F459D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2F459D" w:rsidRPr="00C524B6">
              <w:rPr>
                <w:lang w:val="sr-Cyrl-CS"/>
              </w:rPr>
              <w:fldChar w:fldCharType="end"/>
            </w:r>
          </w:p>
        </w:tc>
      </w:tr>
      <w:tr w:rsidR="00BE5780" w:rsidRPr="00C524B6" w:rsidTr="00C524B6">
        <w:tc>
          <w:tcPr>
            <w:tcW w:w="10349" w:type="dxa"/>
            <w:gridSpan w:val="2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BE5780" w:rsidRPr="00C524B6" w:rsidRDefault="00BE5780" w:rsidP="0081510B">
            <w:pPr>
              <w:rPr>
                <w:sz w:val="16"/>
                <w:szCs w:val="16"/>
                <w:lang w:val="sr-Cyrl-CS"/>
              </w:rPr>
            </w:pPr>
          </w:p>
        </w:tc>
      </w:tr>
      <w:tr w:rsidR="002F459D" w:rsidRPr="00C524B6" w:rsidTr="00C524B6">
        <w:tc>
          <w:tcPr>
            <w:tcW w:w="3667" w:type="dxa"/>
            <w:gridSpan w:val="4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:rsidR="002F459D" w:rsidRPr="00C524B6" w:rsidRDefault="002A468D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Lijek ima dozvolu za stavljanje u promet u drugim zemljama</w:t>
            </w:r>
          </w:p>
        </w:tc>
        <w:tc>
          <w:tcPr>
            <w:tcW w:w="575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F459D" w:rsidRPr="00C524B6" w:rsidRDefault="002A468D" w:rsidP="00C524B6">
            <w:pPr>
              <w:ind w:left="-101" w:righ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da</w:t>
            </w:r>
            <w:r w:rsidR="002F459D" w:rsidRPr="00C524B6">
              <w:rPr>
                <w:lang w:val="sr-Cyrl-C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F459D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2F459D" w:rsidRPr="00C524B6">
              <w:rPr>
                <w:lang w:val="sr-Cyrl-CS"/>
              </w:rPr>
              <w:fldChar w:fldCharType="end"/>
            </w:r>
          </w:p>
        </w:tc>
        <w:tc>
          <w:tcPr>
            <w:tcW w:w="864" w:type="dxa"/>
            <w:gridSpan w:val="3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2F459D" w:rsidRPr="00C524B6" w:rsidRDefault="002A468D" w:rsidP="00C524B6">
            <w:pPr>
              <w:ind w:left="-108" w:right="-142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ne</w:t>
            </w:r>
            <w:r w:rsidR="002F459D" w:rsidRPr="00C524B6">
              <w:rPr>
                <w:lang w:val="sr-Cyrl-CS"/>
              </w:rPr>
              <w:t xml:space="preserve"> </w:t>
            </w:r>
            <w:r w:rsidR="002F459D" w:rsidRPr="00C524B6">
              <w:rPr>
                <w:lang w:val="sr-Cyrl-C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F459D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2F459D" w:rsidRPr="00C524B6">
              <w:rPr>
                <w:lang w:val="sr-Cyrl-CS"/>
              </w:rPr>
              <w:fldChar w:fldCharType="end"/>
            </w:r>
          </w:p>
        </w:tc>
        <w:tc>
          <w:tcPr>
            <w:tcW w:w="5243" w:type="dxa"/>
            <w:gridSpan w:val="16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:rsidR="002F459D" w:rsidRPr="00C524B6" w:rsidRDefault="002A468D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Zemlja, godina i broj dozvole za stavljanje u promet:</w:t>
            </w:r>
          </w:p>
          <w:p w:rsidR="002F459D" w:rsidRPr="00C524B6" w:rsidRDefault="002F459D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30"/>
          </w:p>
          <w:p w:rsidR="002F459D" w:rsidRPr="00C524B6" w:rsidRDefault="002F459D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31"/>
          </w:p>
          <w:p w:rsidR="002F459D" w:rsidRPr="00C524B6" w:rsidRDefault="002F459D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2" w:name="Text27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32"/>
          </w:p>
        </w:tc>
      </w:tr>
      <w:tr w:rsidR="006E5ADB" w:rsidRPr="00C524B6" w:rsidTr="00C524B6">
        <w:tc>
          <w:tcPr>
            <w:tcW w:w="1700" w:type="dxa"/>
            <w:gridSpan w:val="2"/>
            <w:tcBorders>
              <w:left w:val="single" w:sz="8" w:space="0" w:color="auto"/>
            </w:tcBorders>
            <w:shd w:val="clear" w:color="auto" w:fill="auto"/>
          </w:tcPr>
          <w:p w:rsidR="006E5ADB" w:rsidRPr="00C524B6" w:rsidRDefault="002A468D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Rok</w:t>
            </w:r>
            <w:r w:rsidR="002F459D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upotrebe</w:t>
            </w:r>
            <w:r w:rsidR="00630FFB" w:rsidRPr="00C524B6">
              <w:rPr>
                <w:lang w:val="sr-Cyrl-CS"/>
              </w:rPr>
              <w:t>:</w:t>
            </w:r>
          </w:p>
        </w:tc>
        <w:tc>
          <w:tcPr>
            <w:tcW w:w="2542" w:type="dxa"/>
            <w:gridSpan w:val="5"/>
            <w:shd w:val="clear" w:color="auto" w:fill="auto"/>
          </w:tcPr>
          <w:p w:rsidR="006E5ADB" w:rsidRPr="00C524B6" w:rsidRDefault="00630FFB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3" w:name="Text28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33"/>
          </w:p>
        </w:tc>
        <w:tc>
          <w:tcPr>
            <w:tcW w:w="2591" w:type="dxa"/>
            <w:gridSpan w:val="9"/>
            <w:shd w:val="clear" w:color="auto" w:fill="auto"/>
          </w:tcPr>
          <w:p w:rsidR="006E5ADB" w:rsidRPr="00C524B6" w:rsidRDefault="002A468D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Uslovi</w:t>
            </w:r>
            <w:r w:rsidR="00630FFB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čuvanja</w:t>
            </w:r>
            <w:r w:rsidR="00630FFB" w:rsidRPr="00C524B6">
              <w:rPr>
                <w:lang w:val="sr-Cyrl-CS"/>
              </w:rPr>
              <w:t>:</w:t>
            </w:r>
          </w:p>
        </w:tc>
        <w:tc>
          <w:tcPr>
            <w:tcW w:w="3516" w:type="dxa"/>
            <w:gridSpan w:val="10"/>
            <w:tcBorders>
              <w:right w:val="single" w:sz="8" w:space="0" w:color="auto"/>
            </w:tcBorders>
            <w:shd w:val="clear" w:color="auto" w:fill="auto"/>
          </w:tcPr>
          <w:p w:rsidR="006E5ADB" w:rsidRPr="00C524B6" w:rsidRDefault="00630FFB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4" w:name="Text29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34"/>
          </w:p>
        </w:tc>
      </w:tr>
      <w:tr w:rsidR="00630FFB" w:rsidRPr="00C524B6" w:rsidTr="00C524B6">
        <w:tc>
          <w:tcPr>
            <w:tcW w:w="2719" w:type="dxa"/>
            <w:gridSpan w:val="3"/>
            <w:tcBorders>
              <w:left w:val="single" w:sz="8" w:space="0" w:color="auto"/>
            </w:tcBorders>
            <w:shd w:val="clear" w:color="auto" w:fill="auto"/>
          </w:tcPr>
          <w:p w:rsidR="00630FFB" w:rsidRPr="00C524B6" w:rsidRDefault="002A468D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Način</w:t>
            </w:r>
            <w:r w:rsidR="00630FFB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primjene</w:t>
            </w:r>
            <w:r w:rsidR="00630FFB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lijeka</w:t>
            </w:r>
            <w:r w:rsidR="00630FFB" w:rsidRPr="00C524B6">
              <w:rPr>
                <w:lang w:val="sr-Cyrl-CS"/>
              </w:rPr>
              <w:t>:</w:t>
            </w:r>
          </w:p>
        </w:tc>
        <w:tc>
          <w:tcPr>
            <w:tcW w:w="1523" w:type="dxa"/>
            <w:gridSpan w:val="4"/>
            <w:shd w:val="clear" w:color="auto" w:fill="auto"/>
          </w:tcPr>
          <w:p w:rsidR="00630FFB" w:rsidRPr="00C524B6" w:rsidRDefault="00630FFB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5" w:name="Text30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35"/>
          </w:p>
        </w:tc>
        <w:tc>
          <w:tcPr>
            <w:tcW w:w="4140" w:type="dxa"/>
            <w:gridSpan w:val="14"/>
            <w:shd w:val="clear" w:color="auto" w:fill="auto"/>
          </w:tcPr>
          <w:p w:rsidR="00630FFB" w:rsidRPr="00C524B6" w:rsidRDefault="002A468D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Doziranje</w:t>
            </w:r>
            <w:r w:rsidR="00630FFB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u</w:t>
            </w:r>
            <w:r w:rsidR="00630FFB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kliničkom</w:t>
            </w:r>
            <w:r w:rsidR="00630FFB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ispitivanju</w:t>
            </w:r>
            <w:r w:rsidR="00630FFB" w:rsidRPr="00C524B6">
              <w:rPr>
                <w:lang w:val="sr-Cyrl-CS"/>
              </w:rPr>
              <w:t>:</w:t>
            </w:r>
          </w:p>
        </w:tc>
        <w:tc>
          <w:tcPr>
            <w:tcW w:w="1967" w:type="dxa"/>
            <w:gridSpan w:val="5"/>
            <w:tcBorders>
              <w:right w:val="single" w:sz="8" w:space="0" w:color="auto"/>
            </w:tcBorders>
            <w:shd w:val="clear" w:color="auto" w:fill="auto"/>
          </w:tcPr>
          <w:p w:rsidR="00630FFB" w:rsidRPr="00C524B6" w:rsidRDefault="00630FFB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6" w:name="Text31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36"/>
          </w:p>
        </w:tc>
      </w:tr>
      <w:tr w:rsidR="00630FFB" w:rsidRPr="00C524B6" w:rsidTr="00C524B6">
        <w:tc>
          <w:tcPr>
            <w:tcW w:w="10349" w:type="dxa"/>
            <w:gridSpan w:val="26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30FFB" w:rsidRPr="00C524B6" w:rsidRDefault="002A468D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Aktivna</w:t>
            </w:r>
            <w:r w:rsidR="00630FFB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supstanca</w:t>
            </w:r>
            <w:r w:rsidR="00630FFB" w:rsidRPr="00C524B6">
              <w:rPr>
                <w:lang w:val="sr-Cyrl-CS"/>
              </w:rPr>
              <w:t>/-</w:t>
            </w:r>
            <w:r w:rsidRPr="00C524B6">
              <w:rPr>
                <w:lang w:val="sr-Cyrl-CS"/>
              </w:rPr>
              <w:t>e</w:t>
            </w:r>
            <w:r w:rsidR="00630FFB" w:rsidRPr="00C524B6">
              <w:rPr>
                <w:lang w:val="sr-Cyrl-CS"/>
              </w:rPr>
              <w:t xml:space="preserve">, </w:t>
            </w:r>
            <w:r w:rsidRPr="00C524B6">
              <w:rPr>
                <w:lang w:val="sr-Cyrl-CS"/>
              </w:rPr>
              <w:t>naziv</w:t>
            </w:r>
            <w:r w:rsidR="00630FFB" w:rsidRPr="00C524B6">
              <w:rPr>
                <w:lang w:val="sr-Cyrl-CS"/>
              </w:rPr>
              <w:t xml:space="preserve"> (</w:t>
            </w:r>
            <w:r w:rsidRPr="00C524B6">
              <w:rPr>
                <w:lang w:val="sr-Cyrl-CS"/>
              </w:rPr>
              <w:t>za</w:t>
            </w:r>
            <w:r w:rsidR="00630FFB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radiofarmaceutske</w:t>
            </w:r>
            <w:r w:rsidR="00630FFB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lijekove</w:t>
            </w:r>
            <w:r w:rsidR="00630FFB" w:rsidRPr="00C524B6">
              <w:rPr>
                <w:lang w:val="sr-Cyrl-CS"/>
              </w:rPr>
              <w:t xml:space="preserve"> – </w:t>
            </w:r>
            <w:r w:rsidRPr="00C524B6">
              <w:rPr>
                <w:lang w:val="sr-Cyrl-CS"/>
              </w:rPr>
              <w:t>radionukleid</w:t>
            </w:r>
            <w:r w:rsidR="00630FFB" w:rsidRPr="00C524B6">
              <w:rPr>
                <w:lang w:val="sr-Cyrl-CS"/>
              </w:rPr>
              <w:t>):</w:t>
            </w:r>
          </w:p>
          <w:p w:rsidR="00630FFB" w:rsidRPr="00C524B6" w:rsidRDefault="00630FFB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7" w:name="Text32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37"/>
          </w:p>
        </w:tc>
      </w:tr>
      <w:tr w:rsidR="00EE7FB4" w:rsidRPr="00C524B6" w:rsidTr="00C524B6">
        <w:tc>
          <w:tcPr>
            <w:tcW w:w="8382" w:type="dxa"/>
            <w:gridSpan w:val="21"/>
            <w:tcBorders>
              <w:left w:val="single" w:sz="8" w:space="0" w:color="auto"/>
            </w:tcBorders>
            <w:shd w:val="clear" w:color="auto" w:fill="auto"/>
          </w:tcPr>
          <w:p w:rsidR="00EE7FB4" w:rsidRPr="00C524B6" w:rsidRDefault="002A468D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Supstanca</w:t>
            </w:r>
            <w:r w:rsidR="00EE7FB4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sadržana</w:t>
            </w:r>
            <w:r w:rsidR="00EE7FB4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u</w:t>
            </w:r>
            <w:r w:rsidR="00EE7FB4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lijeku</w:t>
            </w:r>
            <w:r w:rsidR="00EE7FB4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koji već ima dozvolu za stavljanje u promet u svijetu:</w:t>
            </w:r>
          </w:p>
        </w:tc>
        <w:tc>
          <w:tcPr>
            <w:tcW w:w="916" w:type="dxa"/>
            <w:gridSpan w:val="3"/>
            <w:shd w:val="clear" w:color="auto" w:fill="auto"/>
            <w:vAlign w:val="center"/>
          </w:tcPr>
          <w:p w:rsidR="00EE7FB4" w:rsidRPr="00C524B6" w:rsidRDefault="002A468D" w:rsidP="00C524B6">
            <w:pPr>
              <w:ind w:left="-108" w:right="-142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ne</w:t>
            </w:r>
            <w:r w:rsidR="00EE7FB4" w:rsidRPr="00C524B6">
              <w:rPr>
                <w:lang w:val="sr-Cyrl-CS"/>
              </w:rPr>
              <w:t xml:space="preserve"> </w:t>
            </w:r>
            <w:r w:rsidR="00EE7FB4" w:rsidRPr="00C524B6">
              <w:rPr>
                <w:lang w:val="sr-Cyrl-C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7FB4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EE7FB4" w:rsidRPr="00C524B6">
              <w:rPr>
                <w:lang w:val="sr-Cyrl-CS"/>
              </w:rPr>
              <w:fldChar w:fldCharType="end"/>
            </w:r>
          </w:p>
        </w:tc>
        <w:tc>
          <w:tcPr>
            <w:tcW w:w="1051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E7FB4" w:rsidRPr="00C524B6" w:rsidRDefault="002A468D" w:rsidP="00C524B6">
            <w:pPr>
              <w:ind w:left="-101" w:righ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da</w:t>
            </w:r>
            <w:r w:rsidR="00EE7FB4" w:rsidRPr="00C524B6">
              <w:rPr>
                <w:lang w:val="sr-Cyrl-C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7FB4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EE7FB4" w:rsidRPr="00C524B6">
              <w:rPr>
                <w:lang w:val="sr-Cyrl-CS"/>
              </w:rPr>
              <w:fldChar w:fldCharType="end"/>
            </w:r>
          </w:p>
        </w:tc>
      </w:tr>
      <w:tr w:rsidR="00EE7FB4" w:rsidRPr="00C524B6" w:rsidTr="00C524B6">
        <w:tc>
          <w:tcPr>
            <w:tcW w:w="10349" w:type="dxa"/>
            <w:gridSpan w:val="26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EE7FB4" w:rsidRPr="00C524B6" w:rsidRDefault="002A468D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 xml:space="preserve">Zemlje u kojima </w:t>
            </w:r>
            <w:r w:rsidR="00F96E61">
              <w:rPr>
                <w:lang w:val="sr-Latn-BA"/>
              </w:rPr>
              <w:t>je registrovana</w:t>
            </w:r>
            <w:r w:rsidRPr="00C524B6">
              <w:rPr>
                <w:lang w:val="sr-Cyrl-CS"/>
              </w:rPr>
              <w:t xml:space="preserve"> i godina izdavanja dozvole:</w:t>
            </w:r>
          </w:p>
          <w:p w:rsidR="00EE7FB4" w:rsidRPr="00C524B6" w:rsidRDefault="00EE7FB4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8" w:name="Text33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38"/>
          </w:p>
        </w:tc>
      </w:tr>
      <w:tr w:rsidR="00EE7FB4" w:rsidRPr="00C524B6" w:rsidTr="00C524B6">
        <w:tc>
          <w:tcPr>
            <w:tcW w:w="10349" w:type="dxa"/>
            <w:gridSpan w:val="26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EE7FB4" w:rsidRPr="00C524B6" w:rsidRDefault="002A468D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Proizvođač</w:t>
            </w:r>
            <w:r w:rsidR="00EE7FB4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aktivne</w:t>
            </w:r>
            <w:r w:rsidR="00EE7FB4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supstance</w:t>
            </w:r>
            <w:r w:rsidR="00EE7FB4" w:rsidRPr="00C524B6">
              <w:rPr>
                <w:lang w:val="sr-Cyrl-CS"/>
              </w:rPr>
              <w:t xml:space="preserve"> (</w:t>
            </w:r>
            <w:r w:rsidRPr="00C524B6">
              <w:rPr>
                <w:lang w:val="sr-Cyrl-CS"/>
              </w:rPr>
              <w:t>naziv</w:t>
            </w:r>
            <w:r w:rsidR="00EE7FB4" w:rsidRPr="00C524B6">
              <w:rPr>
                <w:lang w:val="sr-Cyrl-CS"/>
              </w:rPr>
              <w:t xml:space="preserve">, </w:t>
            </w:r>
            <w:r w:rsidRPr="00C524B6">
              <w:rPr>
                <w:lang w:val="sr-Cyrl-CS"/>
              </w:rPr>
              <w:t>adresa</w:t>
            </w:r>
            <w:r w:rsidR="00EE7FB4" w:rsidRPr="00C524B6">
              <w:rPr>
                <w:lang w:val="sr-Cyrl-CS"/>
              </w:rPr>
              <w:t>):</w:t>
            </w:r>
          </w:p>
          <w:p w:rsidR="00EE7FB4" w:rsidRPr="00C524B6" w:rsidRDefault="00EE7FB4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9" w:name="Text34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39"/>
          </w:p>
          <w:p w:rsidR="00EE7FB4" w:rsidRPr="00C524B6" w:rsidRDefault="00EE7FB4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0" w:name="Text35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40"/>
          </w:p>
        </w:tc>
      </w:tr>
      <w:tr w:rsidR="007A1D7F" w:rsidRPr="00C524B6" w:rsidTr="00C524B6">
        <w:tc>
          <w:tcPr>
            <w:tcW w:w="10349" w:type="dxa"/>
            <w:gridSpan w:val="26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A1D7F" w:rsidRPr="00C524B6" w:rsidRDefault="002A468D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Količina</w:t>
            </w:r>
            <w:r w:rsidR="007A1D7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aktivne</w:t>
            </w:r>
            <w:r w:rsidR="007A1D7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supstance</w:t>
            </w:r>
            <w:r w:rsidR="007A1D7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po</w:t>
            </w:r>
            <w:r w:rsidR="007A1D7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jedinici</w:t>
            </w:r>
            <w:r w:rsidR="007A1D7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pojedinačnog</w:t>
            </w:r>
            <w:r w:rsidR="007A1D7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doziranja</w:t>
            </w:r>
            <w:r w:rsidR="007A1D7F" w:rsidRPr="00C524B6">
              <w:rPr>
                <w:lang w:val="sr-Cyrl-CS"/>
              </w:rPr>
              <w:t xml:space="preserve">, </w:t>
            </w:r>
            <w:r w:rsidRPr="00C524B6">
              <w:rPr>
                <w:lang w:val="sr-Cyrl-CS"/>
              </w:rPr>
              <w:t>po</w:t>
            </w:r>
            <w:r w:rsidR="007A1D7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jedinici</w:t>
            </w:r>
            <w:r w:rsidR="007A1D7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zapremine</w:t>
            </w:r>
            <w:r w:rsidR="007A1D7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ili</w:t>
            </w:r>
            <w:r w:rsidR="007A1D7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po</w:t>
            </w:r>
            <w:r w:rsidR="007A1D7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jedinici</w:t>
            </w:r>
            <w:r w:rsidR="007A1D7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mase</w:t>
            </w:r>
            <w:r w:rsidR="007A1D7F" w:rsidRPr="00C524B6">
              <w:rPr>
                <w:lang w:val="sr-Cyrl-CS"/>
              </w:rPr>
              <w:t>:</w:t>
            </w:r>
          </w:p>
          <w:p w:rsidR="007A1D7F" w:rsidRPr="00C524B6" w:rsidRDefault="007A1D7F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41" w:name="Text36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41"/>
          </w:p>
        </w:tc>
      </w:tr>
      <w:tr w:rsidR="007A1D7F" w:rsidRPr="00C524B6" w:rsidTr="00C524B6">
        <w:tc>
          <w:tcPr>
            <w:tcW w:w="5715" w:type="dxa"/>
            <w:gridSpan w:val="11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7A1D7F" w:rsidRPr="00C524B6" w:rsidRDefault="002A468D" w:rsidP="00C524B6">
            <w:pPr>
              <w:ind w:left="-142" w:right="-108"/>
              <w:rPr>
                <w:lang w:val="sr-Cyrl-CS"/>
              </w:rPr>
            </w:pPr>
            <w:r w:rsidRPr="00C524B6">
              <w:rPr>
                <w:lang w:val="sr-Cyrl-CS"/>
              </w:rPr>
              <w:t>Ispitivani</w:t>
            </w:r>
            <w:r w:rsidR="007A1D7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lijek</w:t>
            </w:r>
            <w:r w:rsidR="007A1D7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sadrži</w:t>
            </w:r>
            <w:r w:rsidR="007A1D7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više</w:t>
            </w:r>
            <w:r w:rsidR="007A1D7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aktivnih</w:t>
            </w:r>
            <w:r w:rsidR="007A1D7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supstanci</w:t>
            </w:r>
            <w:r w:rsidR="007A1D7F" w:rsidRPr="00C524B6">
              <w:rPr>
                <w:lang w:val="sr-Cyrl-CS"/>
              </w:rPr>
              <w:t>:</w:t>
            </w:r>
          </w:p>
        </w:tc>
        <w:tc>
          <w:tcPr>
            <w:tcW w:w="828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A1D7F" w:rsidRPr="00C524B6" w:rsidRDefault="002A468D" w:rsidP="00C524B6">
            <w:pPr>
              <w:ind w:left="-101" w:right="-108"/>
              <w:jc w:val="center"/>
              <w:rPr>
                <w:lang w:val="sr-Cyrl-CS"/>
              </w:rPr>
            </w:pPr>
            <w:r w:rsidRPr="00C524B6">
              <w:rPr>
                <w:lang w:val="sr-Cyrl-BA"/>
              </w:rPr>
              <w:t>d</w:t>
            </w:r>
            <w:r w:rsidRPr="00C524B6">
              <w:rPr>
                <w:lang w:val="sr-Cyrl-CS"/>
              </w:rPr>
              <w:t>a</w:t>
            </w:r>
            <w:r w:rsidR="00DE52A8" w:rsidRPr="00C524B6">
              <w:rPr>
                <w:lang w:val="sr-Cyrl-BA"/>
              </w:rPr>
              <w:t xml:space="preserve"> </w:t>
            </w:r>
            <w:r w:rsidR="007A1D7F" w:rsidRPr="00C524B6">
              <w:rPr>
                <w:lang w:val="sr-Cyrl-C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A1D7F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7A1D7F" w:rsidRPr="00C524B6">
              <w:rPr>
                <w:lang w:val="sr-Cyrl-CS"/>
              </w:rPr>
              <w:fldChar w:fldCharType="end"/>
            </w:r>
          </w:p>
        </w:tc>
        <w:tc>
          <w:tcPr>
            <w:tcW w:w="622" w:type="dxa"/>
            <w:gridSpan w:val="4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A1D7F" w:rsidRPr="00C524B6" w:rsidRDefault="002A468D" w:rsidP="00C524B6">
            <w:pPr>
              <w:ind w:left="-108" w:right="-142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ne</w:t>
            </w:r>
            <w:r w:rsidR="007A1D7F" w:rsidRPr="00C524B6">
              <w:rPr>
                <w:lang w:val="sr-Cyrl-CS"/>
              </w:rPr>
              <w:t xml:space="preserve"> </w:t>
            </w:r>
            <w:r w:rsidR="007A1D7F" w:rsidRPr="00C524B6">
              <w:rPr>
                <w:lang w:val="sr-Cyrl-C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A1D7F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7A1D7F" w:rsidRPr="00C524B6">
              <w:rPr>
                <w:lang w:val="sr-Cyrl-CS"/>
              </w:rPr>
              <w:fldChar w:fldCharType="end"/>
            </w:r>
          </w:p>
        </w:tc>
        <w:tc>
          <w:tcPr>
            <w:tcW w:w="3184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A1D7F" w:rsidRPr="00C524B6" w:rsidRDefault="002A468D" w:rsidP="00C524B6">
            <w:pPr>
              <w:ind w:right="-142"/>
              <w:rPr>
                <w:lang w:val="sr-Cyrl-CS"/>
              </w:rPr>
            </w:pPr>
            <w:r w:rsidRPr="00C524B6">
              <w:rPr>
                <w:lang w:val="sr-Cyrl-CS"/>
              </w:rPr>
              <w:t>Navesti</w:t>
            </w:r>
            <w:r w:rsidR="007A1D7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ukupan</w:t>
            </w:r>
            <w:r w:rsidR="007A1D7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broj</w:t>
            </w:r>
            <w:r w:rsidR="007A1D7F" w:rsidRPr="00C524B6">
              <w:rPr>
                <w:lang w:val="sr-Cyrl-CS"/>
              </w:rPr>
              <w:t xml:space="preserve">: </w:t>
            </w:r>
            <w:r w:rsidR="007A1D7F" w:rsidRPr="00C524B6">
              <w:rPr>
                <w:lang w:val="sr-Cyrl-CS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2" w:name="Text37"/>
            <w:r w:rsidR="007A1D7F" w:rsidRPr="00C524B6">
              <w:rPr>
                <w:lang w:val="sr-Cyrl-CS"/>
              </w:rPr>
              <w:instrText xml:space="preserve"> FORMTEXT </w:instrText>
            </w:r>
            <w:r w:rsidR="007A1D7F" w:rsidRPr="00C524B6">
              <w:rPr>
                <w:lang w:val="sr-Cyrl-CS"/>
              </w:rPr>
            </w:r>
            <w:r w:rsidR="007A1D7F" w:rsidRPr="00C524B6">
              <w:rPr>
                <w:lang w:val="sr-Cyrl-CS"/>
              </w:rPr>
              <w:fldChar w:fldCharType="separate"/>
            </w:r>
            <w:r w:rsidR="007A1D7F" w:rsidRPr="00C524B6">
              <w:rPr>
                <w:noProof/>
                <w:lang w:val="sr-Cyrl-CS"/>
              </w:rPr>
              <w:t> </w:t>
            </w:r>
            <w:r w:rsidR="007A1D7F" w:rsidRPr="00C524B6">
              <w:rPr>
                <w:noProof/>
                <w:lang w:val="sr-Cyrl-CS"/>
              </w:rPr>
              <w:t> </w:t>
            </w:r>
            <w:r w:rsidR="007A1D7F" w:rsidRPr="00C524B6">
              <w:rPr>
                <w:noProof/>
                <w:lang w:val="sr-Cyrl-CS"/>
              </w:rPr>
              <w:t> </w:t>
            </w:r>
            <w:r w:rsidR="007A1D7F" w:rsidRPr="00C524B6">
              <w:rPr>
                <w:noProof/>
                <w:lang w:val="sr-Cyrl-CS"/>
              </w:rPr>
              <w:t> </w:t>
            </w:r>
            <w:r w:rsidR="007A1D7F" w:rsidRPr="00C524B6">
              <w:rPr>
                <w:noProof/>
                <w:lang w:val="sr-Cyrl-CS"/>
              </w:rPr>
              <w:t> </w:t>
            </w:r>
            <w:r w:rsidR="007A1D7F" w:rsidRPr="00C524B6">
              <w:rPr>
                <w:lang w:val="sr-Cyrl-CS"/>
              </w:rPr>
              <w:fldChar w:fldCharType="end"/>
            </w:r>
            <w:bookmarkEnd w:id="42"/>
          </w:p>
        </w:tc>
      </w:tr>
      <w:tr w:rsidR="00E35CC6" w:rsidRPr="00C524B6" w:rsidTr="00C524B6">
        <w:tc>
          <w:tcPr>
            <w:tcW w:w="10349" w:type="dxa"/>
            <w:gridSpan w:val="26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E35CC6" w:rsidRPr="00C524B6" w:rsidRDefault="00E35CC6" w:rsidP="00630FFB">
            <w:pPr>
              <w:rPr>
                <w:sz w:val="16"/>
                <w:szCs w:val="16"/>
                <w:lang w:val="sr-Cyrl-CS"/>
              </w:rPr>
            </w:pPr>
          </w:p>
        </w:tc>
      </w:tr>
      <w:tr w:rsidR="00495E3C" w:rsidRPr="00C524B6" w:rsidTr="00C524B6">
        <w:tc>
          <w:tcPr>
            <w:tcW w:w="10349" w:type="dxa"/>
            <w:gridSpan w:val="2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495E3C" w:rsidRPr="00C524B6" w:rsidRDefault="002A468D" w:rsidP="00630FFB">
            <w:pPr>
              <w:rPr>
                <w:b/>
                <w:lang w:val="sr-Cyrl-CS"/>
              </w:rPr>
            </w:pPr>
            <w:r w:rsidRPr="00C524B6">
              <w:rPr>
                <w:b/>
                <w:lang w:val="sr-Cyrl-CS"/>
              </w:rPr>
              <w:t>Vrsta</w:t>
            </w:r>
            <w:r w:rsidR="00495E3C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lijeka</w:t>
            </w:r>
            <w:r w:rsidR="00495E3C" w:rsidRPr="00C524B6">
              <w:rPr>
                <w:b/>
                <w:lang w:val="sr-Cyrl-CS"/>
              </w:rPr>
              <w:t>:</w:t>
            </w:r>
          </w:p>
        </w:tc>
      </w:tr>
      <w:tr w:rsidR="00495E3C" w:rsidRPr="00C524B6" w:rsidTr="001D1CCD">
        <w:tc>
          <w:tcPr>
            <w:tcW w:w="426" w:type="dxa"/>
            <w:tcBorders>
              <w:left w:val="single" w:sz="8" w:space="0" w:color="auto"/>
            </w:tcBorders>
            <w:shd w:val="clear" w:color="auto" w:fill="auto"/>
          </w:tcPr>
          <w:p w:rsidR="00495E3C" w:rsidRPr="00C524B6" w:rsidRDefault="001D1CCD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5948" w:type="dxa"/>
            <w:gridSpan w:val="11"/>
            <w:shd w:val="clear" w:color="auto" w:fill="auto"/>
          </w:tcPr>
          <w:p w:rsidR="00495E3C" w:rsidRPr="00C524B6" w:rsidRDefault="002A468D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Radiofarmaceutik</w:t>
            </w:r>
          </w:p>
        </w:tc>
        <w:tc>
          <w:tcPr>
            <w:tcW w:w="289" w:type="dxa"/>
            <w:gridSpan w:val="2"/>
            <w:shd w:val="clear" w:color="auto" w:fill="auto"/>
          </w:tcPr>
          <w:p w:rsidR="00495E3C" w:rsidRPr="00C524B6" w:rsidRDefault="00495E3C" w:rsidP="00C524B6">
            <w:pPr>
              <w:ind w:left="-108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8"/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bookmarkEnd w:id="43"/>
          </w:p>
        </w:tc>
        <w:tc>
          <w:tcPr>
            <w:tcW w:w="2207" w:type="dxa"/>
            <w:gridSpan w:val="8"/>
            <w:shd w:val="clear" w:color="auto" w:fill="auto"/>
          </w:tcPr>
          <w:p w:rsidR="00495E3C" w:rsidRPr="00C524B6" w:rsidRDefault="002A468D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Imunološki</w:t>
            </w:r>
            <w:r w:rsidR="00495E3C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lijek</w:t>
            </w:r>
          </w:p>
        </w:tc>
        <w:tc>
          <w:tcPr>
            <w:tcW w:w="1479" w:type="dxa"/>
            <w:gridSpan w:val="4"/>
            <w:tcBorders>
              <w:right w:val="single" w:sz="8" w:space="0" w:color="auto"/>
            </w:tcBorders>
            <w:shd w:val="clear" w:color="auto" w:fill="auto"/>
          </w:tcPr>
          <w:p w:rsidR="00495E3C" w:rsidRPr="00C524B6" w:rsidRDefault="00495E3C" w:rsidP="00630FFB">
            <w:pPr>
              <w:rPr>
                <w:lang w:val="sr-Cyrl-CS"/>
              </w:rPr>
            </w:pPr>
          </w:p>
        </w:tc>
      </w:tr>
      <w:tr w:rsidR="00495E3C" w:rsidRPr="00C524B6" w:rsidTr="001D1CCD">
        <w:tc>
          <w:tcPr>
            <w:tcW w:w="426" w:type="dxa"/>
            <w:tcBorders>
              <w:left w:val="single" w:sz="8" w:space="0" w:color="auto"/>
            </w:tcBorders>
            <w:shd w:val="clear" w:color="auto" w:fill="auto"/>
          </w:tcPr>
          <w:p w:rsidR="00495E3C" w:rsidRPr="00C524B6" w:rsidRDefault="001D1CCD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5948" w:type="dxa"/>
            <w:gridSpan w:val="11"/>
            <w:shd w:val="clear" w:color="auto" w:fill="auto"/>
          </w:tcPr>
          <w:p w:rsidR="00495E3C" w:rsidRPr="00C524B6" w:rsidRDefault="002A468D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Lijek</w:t>
            </w:r>
            <w:r w:rsidR="00495E3C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koji</w:t>
            </w:r>
            <w:r w:rsidR="00495E3C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sadrži</w:t>
            </w:r>
            <w:r w:rsidR="00495E3C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sintetsku</w:t>
            </w:r>
            <w:r w:rsidR="00495E3C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aktivnu</w:t>
            </w:r>
            <w:r w:rsidR="00495E3C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supstancu</w:t>
            </w:r>
          </w:p>
        </w:tc>
        <w:tc>
          <w:tcPr>
            <w:tcW w:w="289" w:type="dxa"/>
            <w:gridSpan w:val="2"/>
            <w:shd w:val="clear" w:color="auto" w:fill="auto"/>
          </w:tcPr>
          <w:p w:rsidR="00495E3C" w:rsidRPr="00C524B6" w:rsidRDefault="00495E3C" w:rsidP="00C524B6">
            <w:pPr>
              <w:ind w:left="-108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9"/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bookmarkEnd w:id="44"/>
          </w:p>
        </w:tc>
        <w:tc>
          <w:tcPr>
            <w:tcW w:w="2207" w:type="dxa"/>
            <w:gridSpan w:val="8"/>
            <w:shd w:val="clear" w:color="auto" w:fill="auto"/>
          </w:tcPr>
          <w:p w:rsidR="00495E3C" w:rsidRPr="00C524B6" w:rsidRDefault="002A468D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Derivat</w:t>
            </w:r>
            <w:r w:rsidR="00495E3C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krvi</w:t>
            </w:r>
          </w:p>
        </w:tc>
        <w:tc>
          <w:tcPr>
            <w:tcW w:w="1479" w:type="dxa"/>
            <w:gridSpan w:val="4"/>
            <w:tcBorders>
              <w:right w:val="single" w:sz="8" w:space="0" w:color="auto"/>
            </w:tcBorders>
            <w:shd w:val="clear" w:color="auto" w:fill="auto"/>
          </w:tcPr>
          <w:p w:rsidR="00495E3C" w:rsidRPr="00C524B6" w:rsidRDefault="00495E3C" w:rsidP="00630FFB">
            <w:pPr>
              <w:rPr>
                <w:lang w:val="sr-Cyrl-CS"/>
              </w:rPr>
            </w:pPr>
          </w:p>
        </w:tc>
      </w:tr>
      <w:tr w:rsidR="004E61DF" w:rsidRPr="00C524B6" w:rsidTr="001D1CCD">
        <w:tc>
          <w:tcPr>
            <w:tcW w:w="426" w:type="dxa"/>
            <w:tcBorders>
              <w:left w:val="single" w:sz="8" w:space="0" w:color="auto"/>
            </w:tcBorders>
            <w:shd w:val="clear" w:color="auto" w:fill="auto"/>
          </w:tcPr>
          <w:p w:rsidR="004E61DF" w:rsidRPr="00C524B6" w:rsidRDefault="001D1CCD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5948" w:type="dxa"/>
            <w:gridSpan w:val="11"/>
            <w:shd w:val="clear" w:color="auto" w:fill="auto"/>
          </w:tcPr>
          <w:p w:rsidR="004E61DF" w:rsidRPr="00C524B6" w:rsidRDefault="002A468D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Herbalni</w:t>
            </w:r>
            <w:r w:rsidR="00212D5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l</w:t>
            </w:r>
            <w:r w:rsidR="00F0659A" w:rsidRPr="00C524B6">
              <w:rPr>
                <w:lang w:val="sr-Latn-CS"/>
              </w:rPr>
              <w:t>i</w:t>
            </w:r>
            <w:r w:rsidRPr="00C524B6">
              <w:rPr>
                <w:lang w:val="sr-Cyrl-CS"/>
              </w:rPr>
              <w:t>jek</w:t>
            </w:r>
          </w:p>
        </w:tc>
        <w:tc>
          <w:tcPr>
            <w:tcW w:w="289" w:type="dxa"/>
            <w:gridSpan w:val="2"/>
            <w:shd w:val="clear" w:color="auto" w:fill="auto"/>
          </w:tcPr>
          <w:p w:rsidR="004E61DF" w:rsidRPr="00C524B6" w:rsidRDefault="004E61DF" w:rsidP="00C524B6">
            <w:pPr>
              <w:ind w:left="-108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10"/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bookmarkEnd w:id="45"/>
          </w:p>
        </w:tc>
        <w:tc>
          <w:tcPr>
            <w:tcW w:w="2207" w:type="dxa"/>
            <w:gridSpan w:val="8"/>
            <w:shd w:val="clear" w:color="auto" w:fill="auto"/>
          </w:tcPr>
          <w:p w:rsidR="004E61DF" w:rsidRPr="00C524B6" w:rsidRDefault="002A468D" w:rsidP="00C524B6">
            <w:pPr>
              <w:ind w:right="-108"/>
              <w:rPr>
                <w:lang w:val="sr-Cyrl-CS"/>
              </w:rPr>
            </w:pPr>
            <w:r w:rsidRPr="00C524B6">
              <w:rPr>
                <w:lang w:val="sr-Cyrl-CS"/>
              </w:rPr>
              <w:t>Biotehnološki</w:t>
            </w:r>
            <w:r w:rsidR="004E61D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lijek</w:t>
            </w:r>
          </w:p>
        </w:tc>
        <w:tc>
          <w:tcPr>
            <w:tcW w:w="1479" w:type="dxa"/>
            <w:gridSpan w:val="4"/>
            <w:tcBorders>
              <w:right w:val="single" w:sz="8" w:space="0" w:color="auto"/>
            </w:tcBorders>
            <w:shd w:val="clear" w:color="auto" w:fill="auto"/>
          </w:tcPr>
          <w:p w:rsidR="004E61DF" w:rsidRPr="00C524B6" w:rsidRDefault="004E61DF" w:rsidP="00630FFB">
            <w:pPr>
              <w:rPr>
                <w:lang w:val="sr-Cyrl-CS"/>
              </w:rPr>
            </w:pPr>
          </w:p>
        </w:tc>
      </w:tr>
      <w:tr w:rsidR="004E61DF" w:rsidRPr="00C524B6" w:rsidTr="001D1CCD">
        <w:tc>
          <w:tcPr>
            <w:tcW w:w="426" w:type="dxa"/>
            <w:tcBorders>
              <w:left w:val="single" w:sz="8" w:space="0" w:color="auto"/>
            </w:tcBorders>
            <w:shd w:val="clear" w:color="auto" w:fill="auto"/>
          </w:tcPr>
          <w:p w:rsidR="004E61DF" w:rsidRPr="00C524B6" w:rsidRDefault="001D1CCD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5948" w:type="dxa"/>
            <w:gridSpan w:val="11"/>
            <w:shd w:val="clear" w:color="auto" w:fill="auto"/>
          </w:tcPr>
          <w:p w:rsidR="004E61DF" w:rsidRPr="00C524B6" w:rsidRDefault="002A468D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Lijek</w:t>
            </w:r>
            <w:r w:rsidR="004E61D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za</w:t>
            </w:r>
            <w:r w:rsidR="004E61D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stomatološku</w:t>
            </w:r>
            <w:r w:rsidR="004E61D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upotrebu</w:t>
            </w:r>
          </w:p>
        </w:tc>
        <w:tc>
          <w:tcPr>
            <w:tcW w:w="289" w:type="dxa"/>
            <w:gridSpan w:val="2"/>
            <w:shd w:val="clear" w:color="auto" w:fill="auto"/>
          </w:tcPr>
          <w:p w:rsidR="004E61DF" w:rsidRPr="00C524B6" w:rsidRDefault="004E61DF" w:rsidP="00C524B6">
            <w:pPr>
              <w:ind w:left="-108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heck11"/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bookmarkEnd w:id="46"/>
          </w:p>
        </w:tc>
        <w:tc>
          <w:tcPr>
            <w:tcW w:w="971" w:type="dxa"/>
            <w:gridSpan w:val="4"/>
            <w:shd w:val="clear" w:color="auto" w:fill="auto"/>
          </w:tcPr>
          <w:p w:rsidR="004E61DF" w:rsidRPr="00C524B6" w:rsidRDefault="002A468D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Drugi</w:t>
            </w:r>
          </w:p>
        </w:tc>
        <w:tc>
          <w:tcPr>
            <w:tcW w:w="328" w:type="dxa"/>
            <w:shd w:val="clear" w:color="auto" w:fill="auto"/>
          </w:tcPr>
          <w:p w:rsidR="004E61DF" w:rsidRPr="00C524B6" w:rsidRDefault="004E61DF" w:rsidP="00C524B6">
            <w:pPr>
              <w:ind w:lef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1118" w:type="dxa"/>
            <w:gridSpan w:val="4"/>
            <w:shd w:val="clear" w:color="auto" w:fill="auto"/>
          </w:tcPr>
          <w:p w:rsidR="004E61DF" w:rsidRPr="00C524B6" w:rsidRDefault="002A468D" w:rsidP="00C524B6">
            <w:pPr>
              <w:ind w:right="-108"/>
              <w:rPr>
                <w:lang w:val="sr-Cyrl-CS"/>
              </w:rPr>
            </w:pPr>
            <w:r w:rsidRPr="00C524B6">
              <w:rPr>
                <w:lang w:val="sr-Cyrl-CS"/>
              </w:rPr>
              <w:t>Navesti</w:t>
            </w:r>
            <w:r w:rsidR="004E61DF" w:rsidRPr="00C524B6">
              <w:rPr>
                <w:lang w:val="sr-Cyrl-CS"/>
              </w:rPr>
              <w:t>:</w:t>
            </w:r>
          </w:p>
        </w:tc>
        <w:tc>
          <w:tcPr>
            <w:tcW w:w="1269" w:type="dxa"/>
            <w:gridSpan w:val="3"/>
            <w:tcBorders>
              <w:right w:val="single" w:sz="8" w:space="0" w:color="auto"/>
            </w:tcBorders>
            <w:shd w:val="clear" w:color="auto" w:fill="auto"/>
          </w:tcPr>
          <w:p w:rsidR="004E61DF" w:rsidRPr="00C524B6" w:rsidRDefault="00426384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7" w:name="Text38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47"/>
          </w:p>
        </w:tc>
      </w:tr>
      <w:tr w:rsidR="004E61DF" w:rsidRPr="00C524B6" w:rsidTr="00B61520">
        <w:tc>
          <w:tcPr>
            <w:tcW w:w="426" w:type="dxa"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4E61DF" w:rsidRPr="00C524B6" w:rsidRDefault="001D1CCD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7661" w:type="dxa"/>
            <w:gridSpan w:val="19"/>
            <w:tcBorders>
              <w:bottom w:val="single" w:sz="4" w:space="0" w:color="auto"/>
            </w:tcBorders>
            <w:shd w:val="clear" w:color="auto" w:fill="auto"/>
          </w:tcPr>
          <w:p w:rsidR="004E61DF" w:rsidRPr="00C524B6" w:rsidRDefault="002A468D" w:rsidP="00C524B6">
            <w:pPr>
              <w:ind w:right="-108"/>
              <w:rPr>
                <w:lang w:val="sr-Cyrl-CS"/>
              </w:rPr>
            </w:pPr>
            <w:r w:rsidRPr="00C524B6">
              <w:rPr>
                <w:lang w:val="sr-Cyrl-CS"/>
              </w:rPr>
              <w:t>Lijek</w:t>
            </w:r>
            <w:r w:rsidR="004E61D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koji</w:t>
            </w:r>
            <w:r w:rsidR="004E61D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sadrži</w:t>
            </w:r>
            <w:r w:rsidR="004E61D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narkotik</w:t>
            </w:r>
            <w:r w:rsidR="004E61D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ili</w:t>
            </w:r>
            <w:r w:rsidR="004E61D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psihotropnu</w:t>
            </w:r>
            <w:r w:rsidR="004E61DF" w:rsidRPr="00C524B6">
              <w:rPr>
                <w:sz w:val="16"/>
                <w:szCs w:val="16"/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supstancu</w:t>
            </w:r>
          </w:p>
        </w:tc>
        <w:tc>
          <w:tcPr>
            <w:tcW w:w="2262" w:type="dxa"/>
            <w:gridSpan w:val="6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E61DF" w:rsidRPr="00C524B6" w:rsidRDefault="004E61DF" w:rsidP="00630FF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heck12"/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bookmarkEnd w:id="48"/>
          </w:p>
        </w:tc>
      </w:tr>
      <w:tr w:rsidR="001F58BF" w:rsidRPr="00C524B6" w:rsidTr="00B61520">
        <w:trPr>
          <w:trHeight w:val="56"/>
        </w:trPr>
        <w:tc>
          <w:tcPr>
            <w:tcW w:w="10349" w:type="dxa"/>
            <w:gridSpan w:val="26"/>
            <w:tcBorders>
              <w:top w:val="single" w:sz="4" w:space="0" w:color="auto"/>
            </w:tcBorders>
            <w:shd w:val="clear" w:color="auto" w:fill="auto"/>
          </w:tcPr>
          <w:p w:rsidR="001F58BF" w:rsidRPr="001D1CCD" w:rsidRDefault="001D1CCD" w:rsidP="00630FFB">
            <w:pPr>
              <w:rPr>
                <w:i/>
                <w:sz w:val="16"/>
                <w:szCs w:val="16"/>
              </w:rPr>
            </w:pPr>
            <w:proofErr w:type="spellStart"/>
            <w:r w:rsidRPr="001D1CCD">
              <w:rPr>
                <w:i/>
                <w:sz w:val="16"/>
                <w:szCs w:val="16"/>
              </w:rPr>
              <w:t>Ponoviti</w:t>
            </w:r>
            <w:proofErr w:type="spellEnd"/>
            <w:r w:rsidRPr="001D1CCD">
              <w:rPr>
                <w:i/>
                <w:sz w:val="16"/>
                <w:szCs w:val="16"/>
              </w:rPr>
              <w:t xml:space="preserve"> u </w:t>
            </w:r>
            <w:proofErr w:type="spellStart"/>
            <w:r w:rsidRPr="001D1CCD">
              <w:rPr>
                <w:i/>
                <w:sz w:val="16"/>
                <w:szCs w:val="16"/>
              </w:rPr>
              <w:t>zavisnosti</w:t>
            </w:r>
            <w:proofErr w:type="spellEnd"/>
            <w:r w:rsidRPr="001D1CCD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1D1CCD">
              <w:rPr>
                <w:i/>
                <w:sz w:val="16"/>
                <w:szCs w:val="16"/>
              </w:rPr>
              <w:t>od</w:t>
            </w:r>
            <w:proofErr w:type="spellEnd"/>
            <w:r w:rsidRPr="001D1CCD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1D1CCD">
              <w:rPr>
                <w:i/>
                <w:sz w:val="16"/>
                <w:szCs w:val="16"/>
              </w:rPr>
              <w:t>broja</w:t>
            </w:r>
            <w:proofErr w:type="spellEnd"/>
            <w:r w:rsidRPr="001D1CCD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1D1CCD">
              <w:rPr>
                <w:i/>
                <w:sz w:val="16"/>
                <w:szCs w:val="16"/>
              </w:rPr>
              <w:t>ispitivanih</w:t>
            </w:r>
            <w:proofErr w:type="spellEnd"/>
            <w:r w:rsidRPr="001D1CCD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1D1CCD">
              <w:rPr>
                <w:i/>
                <w:sz w:val="16"/>
                <w:szCs w:val="16"/>
              </w:rPr>
              <w:t>lijekova</w:t>
            </w:r>
            <w:proofErr w:type="spellEnd"/>
            <w:r w:rsidRPr="001D1CCD">
              <w:rPr>
                <w:i/>
                <w:sz w:val="16"/>
                <w:szCs w:val="16"/>
              </w:rPr>
              <w:t>.</w:t>
            </w:r>
          </w:p>
        </w:tc>
      </w:tr>
    </w:tbl>
    <w:p w:rsidR="00B61520" w:rsidRDefault="00B61520"/>
    <w:p w:rsidR="00B61520" w:rsidRDefault="00B61520">
      <w:r>
        <w:br w:type="page"/>
      </w:r>
    </w:p>
    <w:tbl>
      <w:tblPr>
        <w:tblW w:w="10349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254"/>
        <w:gridCol w:w="745"/>
        <w:gridCol w:w="701"/>
        <w:gridCol w:w="15"/>
        <w:gridCol w:w="423"/>
        <w:gridCol w:w="8"/>
        <w:gridCol w:w="283"/>
        <w:gridCol w:w="107"/>
        <w:gridCol w:w="328"/>
        <w:gridCol w:w="137"/>
        <w:gridCol w:w="105"/>
        <w:gridCol w:w="39"/>
        <w:gridCol w:w="10"/>
        <w:gridCol w:w="135"/>
        <w:gridCol w:w="90"/>
        <w:gridCol w:w="146"/>
        <w:gridCol w:w="21"/>
        <w:gridCol w:w="35"/>
        <w:gridCol w:w="7"/>
        <w:gridCol w:w="78"/>
        <w:gridCol w:w="54"/>
        <w:gridCol w:w="20"/>
        <w:gridCol w:w="70"/>
        <w:gridCol w:w="72"/>
        <w:gridCol w:w="74"/>
        <w:gridCol w:w="51"/>
        <w:gridCol w:w="21"/>
        <w:gridCol w:w="143"/>
        <w:gridCol w:w="70"/>
        <w:gridCol w:w="68"/>
        <w:gridCol w:w="133"/>
        <w:gridCol w:w="89"/>
        <w:gridCol w:w="52"/>
        <w:gridCol w:w="158"/>
        <w:gridCol w:w="76"/>
        <w:gridCol w:w="52"/>
        <w:gridCol w:w="92"/>
        <w:gridCol w:w="49"/>
        <w:gridCol w:w="9"/>
        <w:gridCol w:w="10"/>
        <w:gridCol w:w="98"/>
        <w:gridCol w:w="35"/>
        <w:gridCol w:w="87"/>
        <w:gridCol w:w="7"/>
        <w:gridCol w:w="49"/>
        <w:gridCol w:w="142"/>
        <w:gridCol w:w="455"/>
        <w:gridCol w:w="290"/>
        <w:gridCol w:w="120"/>
        <w:gridCol w:w="8"/>
        <w:gridCol w:w="133"/>
        <w:gridCol w:w="148"/>
        <w:gridCol w:w="162"/>
        <w:gridCol w:w="69"/>
        <w:gridCol w:w="76"/>
        <w:gridCol w:w="141"/>
        <w:gridCol w:w="153"/>
        <w:gridCol w:w="80"/>
        <w:gridCol w:w="58"/>
        <w:gridCol w:w="142"/>
        <w:gridCol w:w="8"/>
        <w:gridCol w:w="118"/>
        <w:gridCol w:w="141"/>
        <w:gridCol w:w="235"/>
        <w:gridCol w:w="102"/>
        <w:gridCol w:w="94"/>
        <w:gridCol w:w="23"/>
        <w:gridCol w:w="27"/>
        <w:gridCol w:w="75"/>
        <w:gridCol w:w="41"/>
        <w:gridCol w:w="35"/>
        <w:gridCol w:w="141"/>
        <w:gridCol w:w="20"/>
        <w:gridCol w:w="80"/>
        <w:gridCol w:w="25"/>
        <w:gridCol w:w="245"/>
        <w:gridCol w:w="908"/>
        <w:gridCol w:w="45"/>
        <w:gridCol w:w="503"/>
      </w:tblGrid>
      <w:tr w:rsidR="001F58BF" w:rsidRPr="00C524B6" w:rsidTr="00B61520">
        <w:tc>
          <w:tcPr>
            <w:tcW w:w="8087" w:type="dxa"/>
            <w:gridSpan w:val="65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</w:tcPr>
          <w:p w:rsidR="001F58BF" w:rsidRPr="00C524B6" w:rsidRDefault="002A468D" w:rsidP="00BD770A">
            <w:pPr>
              <w:rPr>
                <w:b/>
                <w:lang w:val="sr-Cyrl-CS"/>
              </w:rPr>
            </w:pPr>
            <w:r w:rsidRPr="00C524B6">
              <w:rPr>
                <w:b/>
                <w:lang w:val="sr-Cyrl-CS"/>
              </w:rPr>
              <w:t>Drugi ispitivani lijekovi (komparator, placebo</w:t>
            </w:r>
            <w:r w:rsidR="00BD770A">
              <w:rPr>
                <w:b/>
                <w:lang w:val="sr-Cyrl-CS"/>
              </w:rPr>
              <w:t xml:space="preserve">) i dodatni lijekovi </w:t>
            </w:r>
            <w:r w:rsidRPr="00C524B6">
              <w:rPr>
                <w:b/>
                <w:lang w:val="sr-Cyrl-CS"/>
              </w:rPr>
              <w:t>predviđeni za upotrebu u ispitivanju</w:t>
            </w:r>
          </w:p>
        </w:tc>
        <w:tc>
          <w:tcPr>
            <w:tcW w:w="806" w:type="dxa"/>
            <w:gridSpan w:val="11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F58BF" w:rsidRPr="00C524B6" w:rsidRDefault="002A468D" w:rsidP="00C524B6">
            <w:pPr>
              <w:ind w:left="-101" w:righ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da</w:t>
            </w:r>
            <w:r w:rsidR="001F58BF" w:rsidRPr="00C524B6">
              <w:rPr>
                <w:lang w:val="sr-Cyrl-CS"/>
              </w:rPr>
              <w:t xml:space="preserve"> </w:t>
            </w:r>
            <w:r w:rsidR="001F58BF" w:rsidRPr="00C524B6">
              <w:rPr>
                <w:lang w:val="sr-Cyrl-CS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F58BF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1F58BF" w:rsidRPr="00C524B6">
              <w:rPr>
                <w:lang w:val="sr-Cyrl-CS"/>
              </w:rPr>
              <w:fldChar w:fldCharType="end"/>
            </w:r>
          </w:p>
        </w:tc>
        <w:tc>
          <w:tcPr>
            <w:tcW w:w="1456" w:type="dxa"/>
            <w:gridSpan w:val="3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58BF" w:rsidRPr="00C524B6" w:rsidRDefault="002A468D" w:rsidP="00C524B6">
            <w:pPr>
              <w:ind w:left="-108" w:right="-142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ne</w:t>
            </w:r>
            <w:r w:rsidR="001F58BF" w:rsidRPr="00C524B6">
              <w:rPr>
                <w:lang w:val="sr-Cyrl-CS"/>
              </w:rPr>
              <w:t xml:space="preserve"> </w:t>
            </w:r>
            <w:r w:rsidR="001F58BF" w:rsidRPr="00C524B6">
              <w:rPr>
                <w:lang w:val="sr-Cyrl-C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F58BF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1F58BF" w:rsidRPr="00C524B6">
              <w:rPr>
                <w:lang w:val="sr-Cyrl-CS"/>
              </w:rPr>
              <w:fldChar w:fldCharType="end"/>
            </w:r>
          </w:p>
        </w:tc>
      </w:tr>
      <w:tr w:rsidR="00723B35" w:rsidRPr="00C524B6" w:rsidTr="00C524B6">
        <w:tc>
          <w:tcPr>
            <w:tcW w:w="10349" w:type="dxa"/>
            <w:gridSpan w:val="79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541B1" w:rsidRPr="00F541B1" w:rsidRDefault="002A468D" w:rsidP="00630FFB">
            <w:r w:rsidRPr="00C524B6">
              <w:rPr>
                <w:lang w:val="sr-Cyrl-CS"/>
              </w:rPr>
              <w:t>Naziv</w:t>
            </w:r>
            <w:r w:rsidR="00723B3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lijeka</w:t>
            </w:r>
            <w:r w:rsidR="00723B35" w:rsidRPr="00C524B6">
              <w:rPr>
                <w:lang w:val="sr-Cyrl-CS"/>
              </w:rPr>
              <w:t xml:space="preserve">, </w:t>
            </w:r>
            <w:r w:rsidRPr="00C524B6">
              <w:rPr>
                <w:lang w:val="sr-Cyrl-CS"/>
              </w:rPr>
              <w:t>oblik</w:t>
            </w:r>
            <w:r w:rsidR="00723B35">
              <w:t>/</w:t>
            </w:r>
            <w:r w:rsidR="00723B35" w:rsidRPr="00C524B6">
              <w:rPr>
                <w:lang w:val="sr-Cyrl-CS"/>
              </w:rPr>
              <w:t>-</w:t>
            </w:r>
            <w:r w:rsidRPr="00C524B6">
              <w:rPr>
                <w:lang w:val="sr-Cyrl-CS"/>
              </w:rPr>
              <w:t>ci</w:t>
            </w:r>
            <w:r w:rsidR="00723B3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lijeka</w:t>
            </w:r>
            <w:r w:rsidR="00723B35" w:rsidRPr="00C524B6">
              <w:rPr>
                <w:lang w:val="sr-Cyrl-CS"/>
              </w:rPr>
              <w:t xml:space="preserve">, </w:t>
            </w:r>
            <w:r w:rsidRPr="00C524B6">
              <w:rPr>
                <w:lang w:val="sr-Cyrl-CS"/>
              </w:rPr>
              <w:t>jačina</w:t>
            </w:r>
            <w:r w:rsidR="00723B35" w:rsidRPr="00C524B6">
              <w:rPr>
                <w:lang w:val="sr-Cyrl-CS"/>
              </w:rPr>
              <w:t>/-</w:t>
            </w:r>
            <w:r w:rsidRPr="00C524B6">
              <w:rPr>
                <w:lang w:val="sr-Cyrl-CS"/>
              </w:rPr>
              <w:t>e</w:t>
            </w:r>
            <w:r w:rsidR="00723B35" w:rsidRPr="00C524B6">
              <w:rPr>
                <w:lang w:val="sr-Cyrl-CS"/>
              </w:rPr>
              <w:t xml:space="preserve">: </w:t>
            </w:r>
          </w:p>
        </w:tc>
      </w:tr>
      <w:tr w:rsidR="00F541B1" w:rsidRPr="00C524B6" w:rsidTr="00C524B6">
        <w:tc>
          <w:tcPr>
            <w:tcW w:w="3667" w:type="dxa"/>
            <w:gridSpan w:val="20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41B1" w:rsidRPr="00C524B6" w:rsidRDefault="00F541B1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49" w:name="Text39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49"/>
          </w:p>
        </w:tc>
        <w:tc>
          <w:tcPr>
            <w:tcW w:w="3166" w:type="dxa"/>
            <w:gridSpan w:val="3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41B1" w:rsidRPr="00C524B6" w:rsidRDefault="00F541B1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50" w:name="Text40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50"/>
          </w:p>
        </w:tc>
        <w:tc>
          <w:tcPr>
            <w:tcW w:w="3516" w:type="dxa"/>
            <w:gridSpan w:val="2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41B1" w:rsidRPr="00C524B6" w:rsidRDefault="00F541B1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51" w:name="Text41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51"/>
          </w:p>
        </w:tc>
      </w:tr>
      <w:tr w:rsidR="00F541B1" w:rsidRPr="00C524B6" w:rsidTr="00C524B6">
        <w:tc>
          <w:tcPr>
            <w:tcW w:w="3667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41B1" w:rsidRPr="00C524B6" w:rsidRDefault="00F541B1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52" w:name="Text42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52"/>
          </w:p>
        </w:tc>
        <w:tc>
          <w:tcPr>
            <w:tcW w:w="3166" w:type="dxa"/>
            <w:gridSpan w:val="3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41B1" w:rsidRPr="00C524B6" w:rsidRDefault="00F541B1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3" w:name="Text49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53"/>
          </w:p>
        </w:tc>
        <w:tc>
          <w:tcPr>
            <w:tcW w:w="3516" w:type="dxa"/>
            <w:gridSpan w:val="2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41B1" w:rsidRPr="00C524B6" w:rsidRDefault="00F541B1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4" w:name="Text50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54"/>
          </w:p>
        </w:tc>
      </w:tr>
      <w:tr w:rsidR="00F541B1" w:rsidRPr="00C524B6" w:rsidTr="00C524B6">
        <w:tc>
          <w:tcPr>
            <w:tcW w:w="3667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41B1" w:rsidRPr="00C524B6" w:rsidRDefault="00F541B1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55" w:name="Text43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55"/>
          </w:p>
        </w:tc>
        <w:tc>
          <w:tcPr>
            <w:tcW w:w="3166" w:type="dxa"/>
            <w:gridSpan w:val="3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41B1" w:rsidRPr="00C524B6" w:rsidRDefault="00F541B1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6" w:name="Text48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56"/>
          </w:p>
        </w:tc>
        <w:tc>
          <w:tcPr>
            <w:tcW w:w="3516" w:type="dxa"/>
            <w:gridSpan w:val="2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41B1" w:rsidRPr="00C524B6" w:rsidRDefault="00F541B1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7" w:name="Text51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57"/>
          </w:p>
        </w:tc>
      </w:tr>
      <w:tr w:rsidR="00F541B1" w:rsidRPr="00C524B6" w:rsidTr="00C524B6">
        <w:tc>
          <w:tcPr>
            <w:tcW w:w="3667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41B1" w:rsidRPr="00C524B6" w:rsidRDefault="00F541B1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58" w:name="Text44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58"/>
          </w:p>
        </w:tc>
        <w:tc>
          <w:tcPr>
            <w:tcW w:w="3166" w:type="dxa"/>
            <w:gridSpan w:val="3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41B1" w:rsidRPr="00C524B6" w:rsidRDefault="00F541B1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9" w:name="Text47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59"/>
          </w:p>
        </w:tc>
        <w:tc>
          <w:tcPr>
            <w:tcW w:w="3516" w:type="dxa"/>
            <w:gridSpan w:val="2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41B1" w:rsidRPr="00C524B6" w:rsidRDefault="00F541B1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60" w:name="Text52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60"/>
          </w:p>
        </w:tc>
      </w:tr>
      <w:tr w:rsidR="00F541B1" w:rsidRPr="00C524B6" w:rsidTr="00C524B6">
        <w:tc>
          <w:tcPr>
            <w:tcW w:w="3667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41B1" w:rsidRPr="00C524B6" w:rsidRDefault="00F541B1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61" w:name="Text45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61"/>
          </w:p>
        </w:tc>
        <w:tc>
          <w:tcPr>
            <w:tcW w:w="3166" w:type="dxa"/>
            <w:gridSpan w:val="3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41B1" w:rsidRPr="00C524B6" w:rsidRDefault="00F541B1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62" w:name="Text46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62"/>
          </w:p>
        </w:tc>
        <w:tc>
          <w:tcPr>
            <w:tcW w:w="3516" w:type="dxa"/>
            <w:gridSpan w:val="2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41B1" w:rsidRPr="00C524B6" w:rsidRDefault="00F541B1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63" w:name="Text53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63"/>
          </w:p>
        </w:tc>
      </w:tr>
      <w:tr w:rsidR="00611491" w:rsidRPr="00C524B6" w:rsidTr="00C524B6">
        <w:tc>
          <w:tcPr>
            <w:tcW w:w="10349" w:type="dxa"/>
            <w:gridSpan w:val="79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11491" w:rsidRPr="00C524B6" w:rsidRDefault="002A468D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Proizvođač lijeka (naziv, adresa), uključujući sva proizvodna mjesta (Aneks I, član 31.):</w:t>
            </w:r>
          </w:p>
          <w:p w:rsidR="00611491" w:rsidRPr="00C524B6" w:rsidRDefault="00611491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64" w:name="Text54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64"/>
          </w:p>
          <w:p w:rsidR="00611491" w:rsidRPr="00C524B6" w:rsidRDefault="00611491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65" w:name="Text55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65"/>
          </w:p>
        </w:tc>
      </w:tr>
      <w:tr w:rsidR="00416B5A" w:rsidRPr="00C524B6" w:rsidTr="00C524B6">
        <w:tc>
          <w:tcPr>
            <w:tcW w:w="2864" w:type="dxa"/>
            <w:gridSpan w:val="9"/>
            <w:tcBorders>
              <w:left w:val="single" w:sz="8" w:space="0" w:color="auto"/>
            </w:tcBorders>
            <w:shd w:val="clear" w:color="auto" w:fill="auto"/>
          </w:tcPr>
          <w:p w:rsidR="00416B5A" w:rsidRPr="00C524B6" w:rsidRDefault="002A468D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Lijek ima dozvolu za stavljanje u promet u BiH:</w:t>
            </w:r>
          </w:p>
        </w:tc>
        <w:tc>
          <w:tcPr>
            <w:tcW w:w="1019" w:type="dxa"/>
            <w:gridSpan w:val="15"/>
            <w:shd w:val="clear" w:color="auto" w:fill="auto"/>
            <w:vAlign w:val="center"/>
          </w:tcPr>
          <w:p w:rsidR="00416B5A" w:rsidRPr="00C524B6" w:rsidRDefault="002A468D" w:rsidP="00C524B6">
            <w:pPr>
              <w:ind w:left="-108" w:right="-142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ne</w:t>
            </w:r>
            <w:r w:rsidR="00416B5A" w:rsidRPr="00C524B6">
              <w:rPr>
                <w:lang w:val="sr-Cyrl-CS"/>
              </w:rPr>
              <w:t xml:space="preserve"> </w:t>
            </w:r>
            <w:r w:rsidR="00416B5A" w:rsidRPr="00C524B6">
              <w:rPr>
                <w:lang w:val="sr-Cyrl-C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6B5A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416B5A" w:rsidRPr="00C524B6">
              <w:rPr>
                <w:lang w:val="sr-Cyrl-CS"/>
              </w:rPr>
              <w:fldChar w:fldCharType="end"/>
            </w:r>
          </w:p>
        </w:tc>
        <w:tc>
          <w:tcPr>
            <w:tcW w:w="935" w:type="dxa"/>
            <w:gridSpan w:val="11"/>
            <w:shd w:val="clear" w:color="auto" w:fill="auto"/>
          </w:tcPr>
          <w:p w:rsidR="00416B5A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da</w:t>
            </w:r>
            <w:r w:rsidR="00416B5A" w:rsidRPr="00C524B6">
              <w:rPr>
                <w:lang w:val="sr-Cyrl-CS"/>
              </w:rPr>
              <w:t xml:space="preserve"> </w:t>
            </w:r>
            <w:r w:rsidR="00416B5A" w:rsidRPr="00C524B6">
              <w:rPr>
                <w:lang w:val="sr-Cyrl-CS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Check14"/>
            <w:r w:rsidR="00416B5A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416B5A" w:rsidRPr="00C524B6">
              <w:rPr>
                <w:lang w:val="sr-Cyrl-CS"/>
              </w:rPr>
              <w:fldChar w:fldCharType="end"/>
            </w:r>
            <w:bookmarkEnd w:id="66"/>
          </w:p>
        </w:tc>
        <w:tc>
          <w:tcPr>
            <w:tcW w:w="2015" w:type="dxa"/>
            <w:gridSpan w:val="19"/>
            <w:shd w:val="clear" w:color="auto" w:fill="auto"/>
          </w:tcPr>
          <w:p w:rsidR="00416B5A" w:rsidRPr="00C524B6" w:rsidRDefault="002A468D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Broj</w:t>
            </w:r>
            <w:r w:rsidR="00416B5A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BA"/>
              </w:rPr>
              <w:t>dozvole</w:t>
            </w:r>
            <w:r w:rsidR="00416B5A" w:rsidRPr="00C524B6">
              <w:rPr>
                <w:lang w:val="sr-Cyrl-CS"/>
              </w:rPr>
              <w:t>:</w:t>
            </w:r>
          </w:p>
        </w:tc>
        <w:tc>
          <w:tcPr>
            <w:tcW w:w="3516" w:type="dxa"/>
            <w:gridSpan w:val="25"/>
            <w:tcBorders>
              <w:right w:val="single" w:sz="8" w:space="0" w:color="auto"/>
            </w:tcBorders>
            <w:shd w:val="clear" w:color="auto" w:fill="auto"/>
          </w:tcPr>
          <w:p w:rsidR="00416B5A" w:rsidRPr="00B44457" w:rsidRDefault="00DE52A8" w:rsidP="00C110E2">
            <w: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67" w:name="Text1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7"/>
          </w:p>
        </w:tc>
      </w:tr>
      <w:tr w:rsidR="00416B5A" w:rsidRPr="00C524B6" w:rsidTr="00C524B6">
        <w:tc>
          <w:tcPr>
            <w:tcW w:w="10349" w:type="dxa"/>
            <w:gridSpan w:val="79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416B5A" w:rsidRPr="00C524B6" w:rsidRDefault="002A468D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Nosilac dozvole za stavljanje lijeka u promet</w:t>
            </w:r>
            <w:r w:rsidR="00416B5A" w:rsidRPr="00C524B6">
              <w:rPr>
                <w:lang w:val="sr-Cyrl-CS"/>
              </w:rPr>
              <w:t xml:space="preserve"> (</w:t>
            </w:r>
            <w:r w:rsidRPr="00C524B6">
              <w:rPr>
                <w:lang w:val="sr-Cyrl-CS"/>
              </w:rPr>
              <w:t>naziv</w:t>
            </w:r>
            <w:r w:rsidR="00416B5A" w:rsidRPr="00C524B6">
              <w:rPr>
                <w:lang w:val="sr-Cyrl-CS"/>
              </w:rPr>
              <w:t xml:space="preserve">, </w:t>
            </w:r>
            <w:r w:rsidRPr="00C524B6">
              <w:rPr>
                <w:lang w:val="sr-Cyrl-CS"/>
              </w:rPr>
              <w:t>adresa</w:t>
            </w:r>
            <w:r w:rsidR="00416B5A" w:rsidRPr="00C524B6">
              <w:rPr>
                <w:lang w:val="sr-Cyrl-CS"/>
              </w:rPr>
              <w:t>):</w:t>
            </w:r>
          </w:p>
          <w:p w:rsidR="00416B5A" w:rsidRPr="00C524B6" w:rsidRDefault="00416B5A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68" w:name="Text56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68"/>
          </w:p>
          <w:p w:rsidR="00416B5A" w:rsidRPr="00C524B6" w:rsidRDefault="00416B5A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69" w:name="Text57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69"/>
          </w:p>
        </w:tc>
      </w:tr>
      <w:tr w:rsidR="00416B5A" w:rsidRPr="00C524B6" w:rsidTr="00C524B6">
        <w:tc>
          <w:tcPr>
            <w:tcW w:w="4242" w:type="dxa"/>
            <w:gridSpan w:val="29"/>
            <w:vMerge w:val="restart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416B5A" w:rsidRPr="00C524B6" w:rsidRDefault="002A468D" w:rsidP="00474CD4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Postupak za izdavanje dozvole za stavljanje lijeka u promet u BiH je u toku:</w:t>
            </w:r>
          </w:p>
        </w:tc>
        <w:tc>
          <w:tcPr>
            <w:tcW w:w="1008" w:type="dxa"/>
            <w:gridSpan w:val="14"/>
            <w:shd w:val="clear" w:color="auto" w:fill="auto"/>
            <w:vAlign w:val="center"/>
          </w:tcPr>
          <w:p w:rsidR="00416B5A" w:rsidRPr="00C524B6" w:rsidRDefault="002A468D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da</w:t>
            </w:r>
            <w:r w:rsidR="00416B5A" w:rsidRPr="00C524B6">
              <w:rPr>
                <w:lang w:val="sr-Cyrl-CS"/>
              </w:rPr>
              <w:t xml:space="preserve">  </w:t>
            </w:r>
            <w:r w:rsidR="00416B5A" w:rsidRPr="00C524B6">
              <w:rPr>
                <w:lang w:val="sr-Cyrl-CS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6B5A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416B5A" w:rsidRPr="00C524B6">
              <w:rPr>
                <w:lang w:val="sr-Cyrl-CS"/>
              </w:rPr>
              <w:fldChar w:fldCharType="end"/>
            </w:r>
          </w:p>
        </w:tc>
        <w:tc>
          <w:tcPr>
            <w:tcW w:w="2033" w:type="dxa"/>
            <w:gridSpan w:val="15"/>
            <w:vMerge w:val="restart"/>
            <w:shd w:val="clear" w:color="auto" w:fill="auto"/>
            <w:vAlign w:val="center"/>
          </w:tcPr>
          <w:p w:rsidR="00416B5A" w:rsidRPr="00C524B6" w:rsidRDefault="002A468D" w:rsidP="00474CD4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Broj</w:t>
            </w:r>
            <w:r w:rsidR="00416B5A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zahtjeva</w:t>
            </w:r>
            <w:r w:rsidR="00416B5A" w:rsidRPr="00C524B6">
              <w:rPr>
                <w:lang w:val="sr-Cyrl-CS"/>
              </w:rPr>
              <w:t>:</w:t>
            </w:r>
          </w:p>
        </w:tc>
        <w:tc>
          <w:tcPr>
            <w:tcW w:w="3066" w:type="dxa"/>
            <w:gridSpan w:val="21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416B5A" w:rsidRPr="00B44457" w:rsidRDefault="00DE52A8" w:rsidP="00474CD4">
            <w: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70" w:name="Text1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0"/>
          </w:p>
        </w:tc>
      </w:tr>
      <w:tr w:rsidR="00416B5A" w:rsidRPr="00C524B6" w:rsidTr="00C524B6">
        <w:tc>
          <w:tcPr>
            <w:tcW w:w="4242" w:type="dxa"/>
            <w:gridSpan w:val="29"/>
            <w:vMerge/>
            <w:tcBorders>
              <w:left w:val="single" w:sz="8" w:space="0" w:color="auto"/>
            </w:tcBorders>
            <w:shd w:val="clear" w:color="auto" w:fill="auto"/>
          </w:tcPr>
          <w:p w:rsidR="00416B5A" w:rsidRPr="00C524B6" w:rsidRDefault="00416B5A" w:rsidP="004D0D7B">
            <w:pPr>
              <w:rPr>
                <w:lang w:val="sr-Cyrl-CS"/>
              </w:rPr>
            </w:pPr>
          </w:p>
        </w:tc>
        <w:tc>
          <w:tcPr>
            <w:tcW w:w="1008" w:type="dxa"/>
            <w:gridSpan w:val="14"/>
            <w:shd w:val="clear" w:color="auto" w:fill="auto"/>
            <w:vAlign w:val="center"/>
          </w:tcPr>
          <w:p w:rsidR="00416B5A" w:rsidRPr="00C524B6" w:rsidRDefault="002A468D" w:rsidP="00C524B6">
            <w:pPr>
              <w:ind w:left="-108" w:right="-142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ne</w:t>
            </w:r>
            <w:r w:rsidR="00416B5A" w:rsidRPr="00C524B6">
              <w:rPr>
                <w:lang w:val="sr-Cyrl-CS"/>
              </w:rPr>
              <w:t xml:space="preserve"> </w:t>
            </w:r>
            <w:r w:rsidR="00416B5A" w:rsidRPr="00C524B6">
              <w:rPr>
                <w:lang w:val="sr-Cyrl-C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6B5A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416B5A" w:rsidRPr="00C524B6">
              <w:rPr>
                <w:lang w:val="sr-Cyrl-CS"/>
              </w:rPr>
              <w:fldChar w:fldCharType="end"/>
            </w:r>
          </w:p>
        </w:tc>
        <w:tc>
          <w:tcPr>
            <w:tcW w:w="2033" w:type="dxa"/>
            <w:gridSpan w:val="15"/>
            <w:vMerge/>
            <w:shd w:val="clear" w:color="auto" w:fill="auto"/>
          </w:tcPr>
          <w:p w:rsidR="00416B5A" w:rsidRPr="00C524B6" w:rsidRDefault="00416B5A" w:rsidP="004D0D7B">
            <w:pPr>
              <w:rPr>
                <w:lang w:val="sr-Cyrl-CS"/>
              </w:rPr>
            </w:pPr>
          </w:p>
        </w:tc>
        <w:tc>
          <w:tcPr>
            <w:tcW w:w="3066" w:type="dxa"/>
            <w:gridSpan w:val="21"/>
            <w:vMerge/>
            <w:tcBorders>
              <w:right w:val="single" w:sz="8" w:space="0" w:color="auto"/>
            </w:tcBorders>
            <w:shd w:val="clear" w:color="auto" w:fill="auto"/>
          </w:tcPr>
          <w:p w:rsidR="00416B5A" w:rsidRPr="00C524B6" w:rsidRDefault="00416B5A" w:rsidP="004D0D7B">
            <w:pPr>
              <w:rPr>
                <w:lang w:val="sr-Cyrl-CS"/>
              </w:rPr>
            </w:pPr>
          </w:p>
        </w:tc>
      </w:tr>
      <w:tr w:rsidR="00416B5A" w:rsidRPr="00C524B6" w:rsidTr="00C524B6">
        <w:tc>
          <w:tcPr>
            <w:tcW w:w="2864" w:type="dxa"/>
            <w:gridSpan w:val="9"/>
            <w:vMerge w:val="restart"/>
            <w:tcBorders>
              <w:left w:val="single" w:sz="8" w:space="0" w:color="auto"/>
            </w:tcBorders>
            <w:shd w:val="clear" w:color="auto" w:fill="auto"/>
          </w:tcPr>
          <w:p w:rsidR="00416B5A" w:rsidRPr="00C524B6" w:rsidRDefault="002A468D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Lijek</w:t>
            </w:r>
            <w:r w:rsidR="00416B5A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je</w:t>
            </w:r>
            <w:r w:rsidR="00416B5A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bio</w:t>
            </w:r>
            <w:r w:rsidR="00416B5A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ispitivan</w:t>
            </w:r>
            <w:r w:rsidR="00416B5A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u</w:t>
            </w:r>
            <w:r w:rsidR="00416B5A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BA"/>
              </w:rPr>
              <w:t>Bosni</w:t>
            </w:r>
            <w:r w:rsidR="00DE52A8" w:rsidRPr="00C524B6">
              <w:rPr>
                <w:lang w:val="sr-Cyrl-BA"/>
              </w:rPr>
              <w:t xml:space="preserve"> </w:t>
            </w:r>
            <w:r w:rsidRPr="00C524B6">
              <w:rPr>
                <w:lang w:val="sr-Cyrl-BA"/>
              </w:rPr>
              <w:t>i</w:t>
            </w:r>
            <w:r w:rsidR="00DE52A8" w:rsidRPr="00C524B6">
              <w:rPr>
                <w:lang w:val="sr-Cyrl-BA"/>
              </w:rPr>
              <w:t xml:space="preserve"> </w:t>
            </w:r>
            <w:r w:rsidRPr="00C524B6">
              <w:rPr>
                <w:lang w:val="sr-Cyrl-BA"/>
              </w:rPr>
              <w:t>Hercegovini</w:t>
            </w:r>
            <w:r w:rsidR="00416B5A" w:rsidRPr="00C524B6">
              <w:rPr>
                <w:lang w:val="sr-Cyrl-CS"/>
              </w:rPr>
              <w:t>:</w:t>
            </w:r>
          </w:p>
        </w:tc>
        <w:tc>
          <w:tcPr>
            <w:tcW w:w="947" w:type="dxa"/>
            <w:gridSpan w:val="14"/>
            <w:shd w:val="clear" w:color="auto" w:fill="auto"/>
            <w:vAlign w:val="center"/>
          </w:tcPr>
          <w:p w:rsidR="00416B5A" w:rsidRPr="00C524B6" w:rsidRDefault="002A468D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da</w:t>
            </w:r>
            <w:r w:rsidR="00416B5A" w:rsidRPr="00C524B6">
              <w:rPr>
                <w:lang w:val="sr-Cyrl-CS"/>
              </w:rPr>
              <w:t xml:space="preserve">  </w:t>
            </w:r>
            <w:r w:rsidR="00416B5A" w:rsidRPr="00C524B6">
              <w:rPr>
                <w:lang w:val="sr-Cyrl-CS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6B5A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416B5A" w:rsidRPr="00C524B6">
              <w:rPr>
                <w:lang w:val="sr-Cyrl-CS"/>
              </w:rPr>
              <w:fldChar w:fldCharType="end"/>
            </w:r>
          </w:p>
        </w:tc>
        <w:tc>
          <w:tcPr>
            <w:tcW w:w="3022" w:type="dxa"/>
            <w:gridSpan w:val="31"/>
            <w:vMerge w:val="restart"/>
            <w:shd w:val="clear" w:color="auto" w:fill="auto"/>
          </w:tcPr>
          <w:p w:rsidR="00416B5A" w:rsidRPr="00C524B6" w:rsidRDefault="002A468D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Broj protokola Agencije i datum izdavanja dozvole za kliničko ispitivanje:</w:t>
            </w:r>
          </w:p>
        </w:tc>
        <w:tc>
          <w:tcPr>
            <w:tcW w:w="3516" w:type="dxa"/>
            <w:gridSpan w:val="25"/>
            <w:tcBorders>
              <w:right w:val="single" w:sz="8" w:space="0" w:color="auto"/>
            </w:tcBorders>
            <w:shd w:val="clear" w:color="auto" w:fill="auto"/>
          </w:tcPr>
          <w:p w:rsidR="00416B5A" w:rsidRPr="00C524B6" w:rsidRDefault="00416B5A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71" w:name="Text58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71"/>
          </w:p>
        </w:tc>
      </w:tr>
      <w:tr w:rsidR="00416B5A" w:rsidRPr="00C524B6" w:rsidTr="00C524B6">
        <w:tc>
          <w:tcPr>
            <w:tcW w:w="2864" w:type="dxa"/>
            <w:gridSpan w:val="9"/>
            <w:vMerge/>
            <w:tcBorders>
              <w:left w:val="single" w:sz="8" w:space="0" w:color="auto"/>
            </w:tcBorders>
            <w:shd w:val="clear" w:color="auto" w:fill="auto"/>
          </w:tcPr>
          <w:p w:rsidR="00416B5A" w:rsidRPr="00C524B6" w:rsidRDefault="00416B5A" w:rsidP="004D0D7B">
            <w:pPr>
              <w:rPr>
                <w:lang w:val="sr-Cyrl-CS"/>
              </w:rPr>
            </w:pPr>
          </w:p>
        </w:tc>
        <w:tc>
          <w:tcPr>
            <w:tcW w:w="947" w:type="dxa"/>
            <w:gridSpan w:val="14"/>
            <w:shd w:val="clear" w:color="auto" w:fill="auto"/>
            <w:vAlign w:val="center"/>
          </w:tcPr>
          <w:p w:rsidR="00416B5A" w:rsidRPr="00C524B6" w:rsidRDefault="002A468D" w:rsidP="00C524B6">
            <w:pPr>
              <w:ind w:left="-108" w:right="-142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ne</w:t>
            </w:r>
            <w:r w:rsidR="00416B5A" w:rsidRPr="00C524B6">
              <w:rPr>
                <w:lang w:val="sr-Cyrl-CS"/>
              </w:rPr>
              <w:t xml:space="preserve"> </w:t>
            </w:r>
            <w:r w:rsidR="00416B5A" w:rsidRPr="00C524B6">
              <w:rPr>
                <w:lang w:val="sr-Cyrl-C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6B5A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416B5A" w:rsidRPr="00C524B6">
              <w:rPr>
                <w:lang w:val="sr-Cyrl-CS"/>
              </w:rPr>
              <w:fldChar w:fldCharType="end"/>
            </w:r>
          </w:p>
        </w:tc>
        <w:tc>
          <w:tcPr>
            <w:tcW w:w="3022" w:type="dxa"/>
            <w:gridSpan w:val="31"/>
            <w:vMerge/>
            <w:shd w:val="clear" w:color="auto" w:fill="auto"/>
          </w:tcPr>
          <w:p w:rsidR="00416B5A" w:rsidRPr="00C524B6" w:rsidRDefault="00416B5A" w:rsidP="004D0D7B">
            <w:pPr>
              <w:rPr>
                <w:lang w:val="sr-Cyrl-CS"/>
              </w:rPr>
            </w:pPr>
          </w:p>
        </w:tc>
        <w:tc>
          <w:tcPr>
            <w:tcW w:w="3516" w:type="dxa"/>
            <w:gridSpan w:val="25"/>
            <w:tcBorders>
              <w:right w:val="single" w:sz="8" w:space="0" w:color="auto"/>
            </w:tcBorders>
            <w:shd w:val="clear" w:color="auto" w:fill="auto"/>
          </w:tcPr>
          <w:p w:rsidR="00416B5A" w:rsidRPr="00C524B6" w:rsidRDefault="00416B5A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72" w:name="Text59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72"/>
          </w:p>
        </w:tc>
      </w:tr>
      <w:tr w:rsidR="00416B5A" w:rsidRPr="00C524B6" w:rsidTr="00C524B6">
        <w:trPr>
          <w:trHeight w:val="343"/>
        </w:trPr>
        <w:tc>
          <w:tcPr>
            <w:tcW w:w="2864" w:type="dxa"/>
            <w:gridSpan w:val="9"/>
            <w:vMerge w:val="restart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416B5A" w:rsidRPr="00C524B6" w:rsidRDefault="002A468D" w:rsidP="00416B5A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Lijek ima dozvolu za stavljanje u promet u drugoj zemlji:</w:t>
            </w:r>
          </w:p>
        </w:tc>
        <w:tc>
          <w:tcPr>
            <w:tcW w:w="947" w:type="dxa"/>
            <w:gridSpan w:val="14"/>
            <w:shd w:val="clear" w:color="auto" w:fill="auto"/>
            <w:vAlign w:val="center"/>
          </w:tcPr>
          <w:p w:rsidR="00416B5A" w:rsidRPr="00C524B6" w:rsidRDefault="002A468D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da</w:t>
            </w:r>
            <w:r w:rsidR="00416B5A" w:rsidRPr="00C524B6">
              <w:rPr>
                <w:lang w:val="sr-Cyrl-CS"/>
              </w:rPr>
              <w:t xml:space="preserve">  </w:t>
            </w:r>
            <w:r w:rsidR="00416B5A" w:rsidRPr="00C524B6">
              <w:rPr>
                <w:lang w:val="sr-Cyrl-CS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6B5A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416B5A" w:rsidRPr="00C524B6">
              <w:rPr>
                <w:lang w:val="sr-Cyrl-CS"/>
              </w:rPr>
              <w:fldChar w:fldCharType="end"/>
            </w:r>
          </w:p>
        </w:tc>
        <w:tc>
          <w:tcPr>
            <w:tcW w:w="3022" w:type="dxa"/>
            <w:gridSpan w:val="31"/>
            <w:vMerge w:val="restart"/>
            <w:shd w:val="clear" w:color="auto" w:fill="auto"/>
            <w:vAlign w:val="center"/>
          </w:tcPr>
          <w:p w:rsidR="00416B5A" w:rsidRPr="00C524B6" w:rsidRDefault="002A468D" w:rsidP="00416B5A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Zemlja, godina i broj dozvole za stavljanje u promet:</w:t>
            </w:r>
          </w:p>
        </w:tc>
        <w:tc>
          <w:tcPr>
            <w:tcW w:w="3516" w:type="dxa"/>
            <w:gridSpan w:val="25"/>
            <w:tcBorders>
              <w:right w:val="single" w:sz="8" w:space="0" w:color="auto"/>
            </w:tcBorders>
            <w:shd w:val="clear" w:color="auto" w:fill="auto"/>
          </w:tcPr>
          <w:p w:rsidR="00416B5A" w:rsidRPr="00C524B6" w:rsidRDefault="00416B5A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73" w:name="Text60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73"/>
          </w:p>
        </w:tc>
      </w:tr>
      <w:tr w:rsidR="00416B5A" w:rsidRPr="00C524B6" w:rsidTr="00C524B6">
        <w:trPr>
          <w:trHeight w:val="70"/>
        </w:trPr>
        <w:tc>
          <w:tcPr>
            <w:tcW w:w="2864" w:type="dxa"/>
            <w:gridSpan w:val="9"/>
            <w:vMerge/>
            <w:tcBorders>
              <w:left w:val="single" w:sz="8" w:space="0" w:color="auto"/>
            </w:tcBorders>
            <w:shd w:val="clear" w:color="auto" w:fill="auto"/>
          </w:tcPr>
          <w:p w:rsidR="00416B5A" w:rsidRPr="00C524B6" w:rsidRDefault="00416B5A" w:rsidP="004D0D7B">
            <w:pPr>
              <w:rPr>
                <w:lang w:val="sr-Cyrl-CS"/>
              </w:rPr>
            </w:pPr>
          </w:p>
        </w:tc>
        <w:tc>
          <w:tcPr>
            <w:tcW w:w="947" w:type="dxa"/>
            <w:gridSpan w:val="14"/>
            <w:shd w:val="clear" w:color="auto" w:fill="auto"/>
            <w:vAlign w:val="center"/>
          </w:tcPr>
          <w:p w:rsidR="00416B5A" w:rsidRPr="00C524B6" w:rsidRDefault="00416B5A" w:rsidP="00C524B6">
            <w:pPr>
              <w:ind w:left="-108" w:right="-142"/>
              <w:jc w:val="center"/>
              <w:rPr>
                <w:lang w:val="sr-Cyrl-CS"/>
              </w:rPr>
            </w:pPr>
          </w:p>
        </w:tc>
        <w:tc>
          <w:tcPr>
            <w:tcW w:w="3022" w:type="dxa"/>
            <w:gridSpan w:val="31"/>
            <w:vMerge/>
            <w:shd w:val="clear" w:color="auto" w:fill="auto"/>
          </w:tcPr>
          <w:p w:rsidR="00416B5A" w:rsidRPr="00C524B6" w:rsidRDefault="00416B5A" w:rsidP="004D0D7B">
            <w:pPr>
              <w:rPr>
                <w:lang w:val="sr-Cyrl-CS"/>
              </w:rPr>
            </w:pPr>
          </w:p>
        </w:tc>
        <w:tc>
          <w:tcPr>
            <w:tcW w:w="3516" w:type="dxa"/>
            <w:gridSpan w:val="25"/>
            <w:tcBorders>
              <w:right w:val="single" w:sz="8" w:space="0" w:color="auto"/>
            </w:tcBorders>
            <w:shd w:val="clear" w:color="auto" w:fill="auto"/>
          </w:tcPr>
          <w:p w:rsidR="00416B5A" w:rsidRPr="00C524B6" w:rsidRDefault="00416B5A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74" w:name="Text61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74"/>
          </w:p>
        </w:tc>
      </w:tr>
      <w:tr w:rsidR="00416B5A" w:rsidRPr="00C524B6" w:rsidTr="00C524B6">
        <w:tc>
          <w:tcPr>
            <w:tcW w:w="2864" w:type="dxa"/>
            <w:gridSpan w:val="9"/>
            <w:vMerge/>
            <w:tcBorders>
              <w:left w:val="single" w:sz="8" w:space="0" w:color="auto"/>
            </w:tcBorders>
            <w:shd w:val="clear" w:color="auto" w:fill="auto"/>
          </w:tcPr>
          <w:p w:rsidR="00416B5A" w:rsidRPr="00C524B6" w:rsidRDefault="00416B5A" w:rsidP="004D0D7B">
            <w:pPr>
              <w:rPr>
                <w:lang w:val="sr-Cyrl-CS"/>
              </w:rPr>
            </w:pPr>
          </w:p>
        </w:tc>
        <w:tc>
          <w:tcPr>
            <w:tcW w:w="947" w:type="dxa"/>
            <w:gridSpan w:val="14"/>
            <w:shd w:val="clear" w:color="auto" w:fill="auto"/>
            <w:vAlign w:val="center"/>
          </w:tcPr>
          <w:p w:rsidR="00416B5A" w:rsidRPr="00C524B6" w:rsidRDefault="002A468D" w:rsidP="00C524B6">
            <w:pPr>
              <w:ind w:left="-108" w:right="-142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ne</w:t>
            </w:r>
            <w:r w:rsidR="00416B5A" w:rsidRPr="00C524B6">
              <w:rPr>
                <w:lang w:val="sr-Cyrl-CS"/>
              </w:rPr>
              <w:t xml:space="preserve"> </w:t>
            </w:r>
            <w:r w:rsidR="00416B5A" w:rsidRPr="00C524B6">
              <w:rPr>
                <w:lang w:val="sr-Cyrl-C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6B5A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416B5A" w:rsidRPr="00C524B6">
              <w:rPr>
                <w:lang w:val="sr-Cyrl-CS"/>
              </w:rPr>
              <w:fldChar w:fldCharType="end"/>
            </w:r>
          </w:p>
        </w:tc>
        <w:tc>
          <w:tcPr>
            <w:tcW w:w="3022" w:type="dxa"/>
            <w:gridSpan w:val="31"/>
            <w:vMerge/>
            <w:shd w:val="clear" w:color="auto" w:fill="auto"/>
          </w:tcPr>
          <w:p w:rsidR="00416B5A" w:rsidRPr="00C524B6" w:rsidRDefault="00416B5A" w:rsidP="004D0D7B">
            <w:pPr>
              <w:rPr>
                <w:lang w:val="sr-Cyrl-CS"/>
              </w:rPr>
            </w:pPr>
          </w:p>
        </w:tc>
        <w:tc>
          <w:tcPr>
            <w:tcW w:w="3516" w:type="dxa"/>
            <w:gridSpan w:val="25"/>
            <w:tcBorders>
              <w:right w:val="single" w:sz="8" w:space="0" w:color="auto"/>
            </w:tcBorders>
            <w:shd w:val="clear" w:color="auto" w:fill="auto"/>
          </w:tcPr>
          <w:p w:rsidR="00416B5A" w:rsidRPr="00C524B6" w:rsidRDefault="00416B5A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75" w:name="Text62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75"/>
          </w:p>
        </w:tc>
      </w:tr>
      <w:tr w:rsidR="00416B5A" w:rsidRPr="00C524B6" w:rsidTr="00C524B6">
        <w:tc>
          <w:tcPr>
            <w:tcW w:w="1700" w:type="dxa"/>
            <w:gridSpan w:val="3"/>
            <w:tcBorders>
              <w:left w:val="single" w:sz="8" w:space="0" w:color="auto"/>
            </w:tcBorders>
            <w:shd w:val="clear" w:color="auto" w:fill="auto"/>
          </w:tcPr>
          <w:p w:rsidR="00416B5A" w:rsidRPr="00C524B6" w:rsidRDefault="002A468D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Rok</w:t>
            </w:r>
            <w:r w:rsidR="00416B5A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upotrebe</w:t>
            </w:r>
            <w:r w:rsidR="00416B5A" w:rsidRPr="00C524B6">
              <w:rPr>
                <w:lang w:val="sr-Cyrl-CS"/>
              </w:rPr>
              <w:t>:</w:t>
            </w:r>
          </w:p>
        </w:tc>
        <w:tc>
          <w:tcPr>
            <w:tcW w:w="2111" w:type="dxa"/>
            <w:gridSpan w:val="20"/>
            <w:shd w:val="clear" w:color="auto" w:fill="auto"/>
          </w:tcPr>
          <w:p w:rsidR="00416B5A" w:rsidRPr="00C524B6" w:rsidRDefault="00416B5A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76" w:name="Text63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76"/>
          </w:p>
        </w:tc>
        <w:tc>
          <w:tcPr>
            <w:tcW w:w="3022" w:type="dxa"/>
            <w:gridSpan w:val="31"/>
            <w:shd w:val="clear" w:color="auto" w:fill="auto"/>
          </w:tcPr>
          <w:p w:rsidR="00416B5A" w:rsidRPr="00C524B6" w:rsidRDefault="002A468D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Uslovi</w:t>
            </w:r>
            <w:r w:rsidR="00416B5A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čuvanja</w:t>
            </w:r>
            <w:r w:rsidR="00416B5A" w:rsidRPr="00C524B6">
              <w:rPr>
                <w:lang w:val="sr-Cyrl-CS"/>
              </w:rPr>
              <w:t>:</w:t>
            </w:r>
          </w:p>
        </w:tc>
        <w:tc>
          <w:tcPr>
            <w:tcW w:w="3516" w:type="dxa"/>
            <w:gridSpan w:val="25"/>
            <w:tcBorders>
              <w:right w:val="single" w:sz="8" w:space="0" w:color="auto"/>
            </w:tcBorders>
            <w:shd w:val="clear" w:color="auto" w:fill="auto"/>
          </w:tcPr>
          <w:p w:rsidR="00416B5A" w:rsidRPr="00C524B6" w:rsidRDefault="00416B5A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77" w:name="Text64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77"/>
          </w:p>
        </w:tc>
      </w:tr>
      <w:tr w:rsidR="00416B5A" w:rsidRPr="00C524B6" w:rsidTr="00C524B6">
        <w:tc>
          <w:tcPr>
            <w:tcW w:w="2864" w:type="dxa"/>
            <w:gridSpan w:val="9"/>
            <w:tcBorders>
              <w:left w:val="single" w:sz="8" w:space="0" w:color="auto"/>
            </w:tcBorders>
            <w:shd w:val="clear" w:color="auto" w:fill="auto"/>
          </w:tcPr>
          <w:p w:rsidR="00416B5A" w:rsidRPr="00C524B6" w:rsidRDefault="002A468D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Način</w:t>
            </w:r>
            <w:r w:rsidR="00C72AF1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primjene</w:t>
            </w:r>
            <w:r w:rsidR="00C72AF1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lijeka</w:t>
            </w:r>
            <w:r w:rsidR="00C72AF1" w:rsidRPr="00C524B6">
              <w:rPr>
                <w:lang w:val="sr-Cyrl-CS"/>
              </w:rPr>
              <w:t>:</w:t>
            </w:r>
          </w:p>
        </w:tc>
        <w:tc>
          <w:tcPr>
            <w:tcW w:w="2098" w:type="dxa"/>
            <w:gridSpan w:val="28"/>
            <w:shd w:val="clear" w:color="auto" w:fill="auto"/>
          </w:tcPr>
          <w:p w:rsidR="00416B5A" w:rsidRPr="00C524B6" w:rsidRDefault="00C72AF1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78" w:name="Text65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78"/>
          </w:p>
        </w:tc>
        <w:tc>
          <w:tcPr>
            <w:tcW w:w="3023" w:type="dxa"/>
            <w:gridSpan w:val="27"/>
            <w:shd w:val="clear" w:color="auto" w:fill="auto"/>
          </w:tcPr>
          <w:p w:rsidR="00416B5A" w:rsidRPr="00C524B6" w:rsidRDefault="002A468D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Doziranje</w:t>
            </w:r>
            <w:r w:rsidR="00C72AF1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u</w:t>
            </w:r>
            <w:r w:rsidR="00C72AF1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kliničkom</w:t>
            </w:r>
            <w:r w:rsidR="00C72AF1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ispitivanju</w:t>
            </w:r>
            <w:r w:rsidR="00C72AF1" w:rsidRPr="00C524B6">
              <w:rPr>
                <w:lang w:val="sr-Cyrl-CS"/>
              </w:rPr>
              <w:t>:</w:t>
            </w:r>
          </w:p>
        </w:tc>
        <w:tc>
          <w:tcPr>
            <w:tcW w:w="2364" w:type="dxa"/>
            <w:gridSpan w:val="15"/>
            <w:tcBorders>
              <w:right w:val="single" w:sz="8" w:space="0" w:color="auto"/>
            </w:tcBorders>
            <w:shd w:val="clear" w:color="auto" w:fill="auto"/>
          </w:tcPr>
          <w:p w:rsidR="00416B5A" w:rsidRPr="00C524B6" w:rsidRDefault="00C72AF1" w:rsidP="004D0D7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79" w:name="Text66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79"/>
          </w:p>
        </w:tc>
      </w:tr>
      <w:tr w:rsidR="00C72AF1" w:rsidRPr="00C524B6" w:rsidTr="00C524B6">
        <w:tc>
          <w:tcPr>
            <w:tcW w:w="6833" w:type="dxa"/>
            <w:gridSpan w:val="54"/>
            <w:tcBorders>
              <w:left w:val="single" w:sz="8" w:space="0" w:color="auto"/>
            </w:tcBorders>
            <w:shd w:val="clear" w:color="auto" w:fill="auto"/>
          </w:tcPr>
          <w:p w:rsidR="00C72AF1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Aktivna</w:t>
            </w:r>
            <w:r w:rsidR="00C72AF1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supstanca</w:t>
            </w:r>
            <w:r w:rsidR="00C72AF1" w:rsidRPr="00C524B6">
              <w:rPr>
                <w:lang w:val="sr-Cyrl-CS"/>
              </w:rPr>
              <w:t>/-</w:t>
            </w:r>
            <w:r w:rsidRPr="00C524B6">
              <w:rPr>
                <w:lang w:val="sr-Cyrl-CS"/>
              </w:rPr>
              <w:t>e</w:t>
            </w:r>
            <w:r w:rsidR="00C72AF1" w:rsidRPr="00C524B6">
              <w:rPr>
                <w:lang w:val="sr-Cyrl-CS"/>
              </w:rPr>
              <w:t xml:space="preserve">, </w:t>
            </w:r>
            <w:r w:rsidRPr="00C524B6">
              <w:rPr>
                <w:lang w:val="sr-Cyrl-CS"/>
              </w:rPr>
              <w:t>naziv</w:t>
            </w:r>
            <w:r w:rsidR="00C72AF1" w:rsidRPr="00C524B6">
              <w:rPr>
                <w:lang w:val="sr-Cyrl-CS"/>
              </w:rPr>
              <w:t xml:space="preserve"> (</w:t>
            </w:r>
            <w:r w:rsidRPr="00C524B6">
              <w:rPr>
                <w:lang w:val="sr-Cyrl-CS"/>
              </w:rPr>
              <w:t>za</w:t>
            </w:r>
            <w:r w:rsidR="00C72AF1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radiofarmaceutske</w:t>
            </w:r>
            <w:r w:rsidR="00C72AF1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lijekove</w:t>
            </w:r>
            <w:r w:rsidR="00C72AF1" w:rsidRPr="00C524B6">
              <w:rPr>
                <w:lang w:val="sr-Cyrl-CS"/>
              </w:rPr>
              <w:t xml:space="preserve"> – </w:t>
            </w:r>
            <w:r w:rsidRPr="00C524B6">
              <w:rPr>
                <w:lang w:val="sr-Cyrl-CS"/>
              </w:rPr>
              <w:t>radionukleid</w:t>
            </w:r>
            <w:r w:rsidR="00C72AF1" w:rsidRPr="00C524B6">
              <w:rPr>
                <w:lang w:val="sr-Cyrl-CS"/>
              </w:rPr>
              <w:t>)</w:t>
            </w:r>
          </w:p>
        </w:tc>
        <w:tc>
          <w:tcPr>
            <w:tcW w:w="3516" w:type="dxa"/>
            <w:gridSpan w:val="25"/>
            <w:tcBorders>
              <w:right w:val="single" w:sz="8" w:space="0" w:color="auto"/>
            </w:tcBorders>
            <w:shd w:val="clear" w:color="auto" w:fill="auto"/>
          </w:tcPr>
          <w:p w:rsidR="00C72AF1" w:rsidRPr="00C524B6" w:rsidRDefault="00C72AF1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80" w:name="Text67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80"/>
          </w:p>
        </w:tc>
      </w:tr>
      <w:tr w:rsidR="00C72AF1" w:rsidRPr="00C524B6" w:rsidTr="00C524B6">
        <w:tc>
          <w:tcPr>
            <w:tcW w:w="8231" w:type="dxa"/>
            <w:gridSpan w:val="68"/>
            <w:tcBorders>
              <w:left w:val="single" w:sz="8" w:space="0" w:color="auto"/>
            </w:tcBorders>
            <w:shd w:val="clear" w:color="auto" w:fill="auto"/>
          </w:tcPr>
          <w:p w:rsidR="00C72AF1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Supstanca</w:t>
            </w:r>
            <w:r w:rsidR="00C72AF1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sadržana</w:t>
            </w:r>
            <w:r w:rsidR="00C72AF1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u</w:t>
            </w:r>
            <w:r w:rsidR="00C72AF1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lijeku</w:t>
            </w:r>
            <w:r w:rsidR="00C72AF1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koji već ima dozvolu za stavljanje u promet u svijetu:</w:t>
            </w:r>
          </w:p>
        </w:tc>
        <w:tc>
          <w:tcPr>
            <w:tcW w:w="662" w:type="dxa"/>
            <w:gridSpan w:val="8"/>
            <w:shd w:val="clear" w:color="auto" w:fill="auto"/>
            <w:vAlign w:val="center"/>
          </w:tcPr>
          <w:p w:rsidR="00C72AF1" w:rsidRPr="00C524B6" w:rsidRDefault="002A468D" w:rsidP="00C524B6">
            <w:pPr>
              <w:ind w:left="-108" w:right="-142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ne</w:t>
            </w:r>
            <w:r w:rsidR="00C72AF1" w:rsidRPr="00C524B6">
              <w:rPr>
                <w:lang w:val="sr-Cyrl-CS"/>
              </w:rPr>
              <w:t xml:space="preserve"> </w:t>
            </w:r>
            <w:r w:rsidR="00C72AF1" w:rsidRPr="00C524B6">
              <w:rPr>
                <w:lang w:val="sr-Cyrl-C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72AF1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C72AF1" w:rsidRPr="00C524B6">
              <w:rPr>
                <w:lang w:val="sr-Cyrl-CS"/>
              </w:rPr>
              <w:fldChar w:fldCharType="end"/>
            </w:r>
          </w:p>
        </w:tc>
        <w:tc>
          <w:tcPr>
            <w:tcW w:w="1456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C72AF1" w:rsidRPr="00C524B6" w:rsidRDefault="002A468D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da</w:t>
            </w:r>
            <w:r w:rsidR="00C72AF1" w:rsidRPr="00C524B6">
              <w:rPr>
                <w:lang w:val="sr-Cyrl-CS"/>
              </w:rPr>
              <w:t xml:space="preserve">  </w:t>
            </w:r>
            <w:r w:rsidR="00C72AF1" w:rsidRPr="00C524B6">
              <w:rPr>
                <w:lang w:val="sr-Cyrl-CS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72AF1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C72AF1" w:rsidRPr="00C524B6">
              <w:rPr>
                <w:lang w:val="sr-Cyrl-CS"/>
              </w:rPr>
              <w:fldChar w:fldCharType="end"/>
            </w:r>
          </w:p>
        </w:tc>
      </w:tr>
      <w:tr w:rsidR="00842B1D" w:rsidRPr="00C524B6" w:rsidTr="00C524B6">
        <w:tc>
          <w:tcPr>
            <w:tcW w:w="4172" w:type="dxa"/>
            <w:gridSpan w:val="28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842B1D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Zemlje u kojima lijek ima dozvolu za stavljanje u promet i godina izdavanja dozvole:</w:t>
            </w:r>
          </w:p>
        </w:tc>
        <w:tc>
          <w:tcPr>
            <w:tcW w:w="6177" w:type="dxa"/>
            <w:gridSpan w:val="51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42B1D" w:rsidRPr="00C524B6" w:rsidRDefault="00842B1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81" w:name="Text68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81"/>
          </w:p>
          <w:p w:rsidR="00842B1D" w:rsidRPr="00C524B6" w:rsidRDefault="00842B1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82" w:name="Text69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82"/>
          </w:p>
        </w:tc>
      </w:tr>
      <w:tr w:rsidR="00C72AF1" w:rsidRPr="00C524B6" w:rsidTr="00C524B6">
        <w:tc>
          <w:tcPr>
            <w:tcW w:w="10349" w:type="dxa"/>
            <w:gridSpan w:val="79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72AF1" w:rsidRPr="00C524B6" w:rsidRDefault="00C72AF1" w:rsidP="00C110E2">
            <w:pPr>
              <w:rPr>
                <w:sz w:val="16"/>
                <w:szCs w:val="16"/>
                <w:lang w:val="sr-Cyrl-CS"/>
              </w:rPr>
            </w:pPr>
          </w:p>
        </w:tc>
      </w:tr>
      <w:tr w:rsidR="00C72AF1" w:rsidRPr="00C524B6" w:rsidTr="00C524B6">
        <w:tc>
          <w:tcPr>
            <w:tcW w:w="10349" w:type="dxa"/>
            <w:gridSpan w:val="79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C72AF1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Proizvođač</w:t>
            </w:r>
            <w:r w:rsidR="00C72AF1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aktivne</w:t>
            </w:r>
            <w:r w:rsidR="00C72AF1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supstance</w:t>
            </w:r>
            <w:r w:rsidR="00C72AF1" w:rsidRPr="00C524B6">
              <w:rPr>
                <w:lang w:val="sr-Cyrl-CS"/>
              </w:rPr>
              <w:t xml:space="preserve"> (</w:t>
            </w:r>
            <w:r w:rsidRPr="00C524B6">
              <w:rPr>
                <w:lang w:val="sr-Cyrl-CS"/>
              </w:rPr>
              <w:t>naziv</w:t>
            </w:r>
            <w:r w:rsidR="00C72AF1" w:rsidRPr="00C524B6">
              <w:rPr>
                <w:lang w:val="sr-Cyrl-CS"/>
              </w:rPr>
              <w:t xml:space="preserve">, </w:t>
            </w:r>
            <w:r w:rsidRPr="00C524B6">
              <w:rPr>
                <w:lang w:val="sr-Cyrl-CS"/>
              </w:rPr>
              <w:t>adresa</w:t>
            </w:r>
            <w:r w:rsidR="00C72AF1" w:rsidRPr="00C524B6">
              <w:rPr>
                <w:lang w:val="sr-Cyrl-CS"/>
              </w:rPr>
              <w:t>):</w:t>
            </w:r>
          </w:p>
          <w:p w:rsidR="00C72AF1" w:rsidRPr="00C524B6" w:rsidRDefault="00C72AF1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83" w:name="Text70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83"/>
          </w:p>
          <w:p w:rsidR="00C72AF1" w:rsidRPr="00C524B6" w:rsidRDefault="00C72AF1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84" w:name="Text71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84"/>
          </w:p>
        </w:tc>
      </w:tr>
      <w:tr w:rsidR="0081582F" w:rsidRPr="00C524B6" w:rsidTr="00C524B6">
        <w:tc>
          <w:tcPr>
            <w:tcW w:w="6833" w:type="dxa"/>
            <w:gridSpan w:val="54"/>
            <w:tcBorders>
              <w:left w:val="single" w:sz="8" w:space="0" w:color="auto"/>
            </w:tcBorders>
            <w:shd w:val="clear" w:color="auto" w:fill="auto"/>
          </w:tcPr>
          <w:p w:rsidR="0081582F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Količina</w:t>
            </w:r>
            <w:r w:rsidR="0081582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aktivne</w:t>
            </w:r>
            <w:r w:rsidR="0081582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supstance</w:t>
            </w:r>
            <w:r w:rsidR="0081582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po</w:t>
            </w:r>
            <w:r w:rsidR="0081582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jedinici</w:t>
            </w:r>
            <w:r w:rsidR="0081582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pojedinačnog</w:t>
            </w:r>
            <w:r w:rsidR="0081582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doziranja</w:t>
            </w:r>
            <w:r w:rsidR="0081582F" w:rsidRPr="00C524B6">
              <w:rPr>
                <w:lang w:val="sr-Cyrl-CS"/>
              </w:rPr>
              <w:t xml:space="preserve">, </w:t>
            </w:r>
            <w:r w:rsidRPr="00C524B6">
              <w:rPr>
                <w:lang w:val="sr-Cyrl-CS"/>
              </w:rPr>
              <w:t>po</w:t>
            </w:r>
            <w:r w:rsidR="0081582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jedinici</w:t>
            </w:r>
            <w:r w:rsidR="0081582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zapremine</w:t>
            </w:r>
            <w:r w:rsidR="0081582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ili</w:t>
            </w:r>
            <w:r w:rsidR="0081582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po</w:t>
            </w:r>
            <w:r w:rsidR="0081582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jedinici</w:t>
            </w:r>
            <w:r w:rsidR="0081582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mase</w:t>
            </w:r>
            <w:r w:rsidR="0081582F" w:rsidRPr="00C524B6">
              <w:rPr>
                <w:lang w:val="sr-Cyrl-CS"/>
              </w:rPr>
              <w:t>:</w:t>
            </w:r>
          </w:p>
        </w:tc>
        <w:tc>
          <w:tcPr>
            <w:tcW w:w="3516" w:type="dxa"/>
            <w:gridSpan w:val="25"/>
            <w:tcBorders>
              <w:right w:val="single" w:sz="8" w:space="0" w:color="auto"/>
            </w:tcBorders>
            <w:shd w:val="clear" w:color="auto" w:fill="auto"/>
          </w:tcPr>
          <w:p w:rsidR="0081582F" w:rsidRPr="00C524B6" w:rsidRDefault="0081582F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85" w:name="Text72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85"/>
          </w:p>
        </w:tc>
      </w:tr>
      <w:tr w:rsidR="0081582F" w:rsidRPr="00C524B6" w:rsidTr="00C524B6">
        <w:tc>
          <w:tcPr>
            <w:tcW w:w="2429" w:type="dxa"/>
            <w:gridSpan w:val="7"/>
            <w:vMerge w:val="restart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81582F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Lijek</w:t>
            </w:r>
            <w:r w:rsidR="0081582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sadrži</w:t>
            </w:r>
            <w:r w:rsidR="0081582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više</w:t>
            </w:r>
            <w:r w:rsidR="0081582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aktivnih</w:t>
            </w:r>
            <w:r w:rsidR="0081582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supstanci</w:t>
            </w:r>
            <w:r w:rsidR="0081582F" w:rsidRPr="00C524B6">
              <w:rPr>
                <w:lang w:val="sr-Cyrl-CS"/>
              </w:rPr>
              <w:t>:</w:t>
            </w:r>
          </w:p>
        </w:tc>
        <w:tc>
          <w:tcPr>
            <w:tcW w:w="1097" w:type="dxa"/>
            <w:gridSpan w:val="9"/>
            <w:shd w:val="clear" w:color="auto" w:fill="auto"/>
            <w:vAlign w:val="center"/>
          </w:tcPr>
          <w:p w:rsidR="0081582F" w:rsidRPr="00C524B6" w:rsidRDefault="002A468D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da</w:t>
            </w:r>
            <w:r w:rsidR="0081582F" w:rsidRPr="00C524B6">
              <w:rPr>
                <w:lang w:val="sr-Cyrl-CS"/>
              </w:rPr>
              <w:t xml:space="preserve">  </w:t>
            </w:r>
            <w:r w:rsidR="0081582F" w:rsidRPr="00C524B6">
              <w:rPr>
                <w:lang w:val="sr-Cyrl-CS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582F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81582F" w:rsidRPr="00C524B6">
              <w:rPr>
                <w:lang w:val="sr-Cyrl-CS"/>
              </w:rPr>
              <w:fldChar w:fldCharType="end"/>
            </w:r>
          </w:p>
        </w:tc>
        <w:tc>
          <w:tcPr>
            <w:tcW w:w="3307" w:type="dxa"/>
            <w:gridSpan w:val="38"/>
            <w:vMerge w:val="restart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81582F" w:rsidRPr="00C524B6" w:rsidRDefault="002A468D" w:rsidP="0081582F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Navesti</w:t>
            </w:r>
            <w:r w:rsidR="0081582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ukupan</w:t>
            </w:r>
            <w:r w:rsidR="0081582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broj</w:t>
            </w:r>
            <w:r w:rsidR="0081582F" w:rsidRPr="00C524B6">
              <w:rPr>
                <w:lang w:val="sr-Cyrl-CS"/>
              </w:rPr>
              <w:t>:</w:t>
            </w:r>
          </w:p>
        </w:tc>
        <w:tc>
          <w:tcPr>
            <w:tcW w:w="3516" w:type="dxa"/>
            <w:gridSpan w:val="25"/>
            <w:vMerge w:val="restar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582F" w:rsidRPr="00C524B6" w:rsidRDefault="0081582F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86" w:name="Text73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86"/>
          </w:p>
        </w:tc>
      </w:tr>
      <w:tr w:rsidR="0081582F" w:rsidRPr="00C524B6" w:rsidTr="00C524B6">
        <w:tc>
          <w:tcPr>
            <w:tcW w:w="2429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81582F" w:rsidRPr="00C524B6" w:rsidRDefault="0081582F" w:rsidP="00C110E2">
            <w:pPr>
              <w:rPr>
                <w:lang w:val="sr-Cyrl-CS"/>
              </w:rPr>
            </w:pPr>
          </w:p>
        </w:tc>
        <w:tc>
          <w:tcPr>
            <w:tcW w:w="1097" w:type="dxa"/>
            <w:gridSpan w:val="9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1582F" w:rsidRPr="00C524B6" w:rsidRDefault="002A468D" w:rsidP="00C524B6">
            <w:pPr>
              <w:ind w:left="-108" w:right="-142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ne</w:t>
            </w:r>
            <w:r w:rsidR="0081582F" w:rsidRPr="00C524B6">
              <w:rPr>
                <w:lang w:val="sr-Cyrl-CS"/>
              </w:rPr>
              <w:t xml:space="preserve"> </w:t>
            </w:r>
            <w:r w:rsidR="0081582F" w:rsidRPr="00C524B6">
              <w:rPr>
                <w:lang w:val="sr-Cyrl-C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582F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81582F" w:rsidRPr="00C524B6">
              <w:rPr>
                <w:lang w:val="sr-Cyrl-CS"/>
              </w:rPr>
              <w:fldChar w:fldCharType="end"/>
            </w:r>
          </w:p>
        </w:tc>
        <w:tc>
          <w:tcPr>
            <w:tcW w:w="3307" w:type="dxa"/>
            <w:gridSpan w:val="38"/>
            <w:vMerge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81582F" w:rsidRPr="00C524B6" w:rsidRDefault="0081582F" w:rsidP="00C110E2">
            <w:pPr>
              <w:rPr>
                <w:lang w:val="sr-Cyrl-CS"/>
              </w:rPr>
            </w:pPr>
          </w:p>
        </w:tc>
        <w:tc>
          <w:tcPr>
            <w:tcW w:w="3516" w:type="dxa"/>
            <w:gridSpan w:val="25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582F" w:rsidRPr="00C524B6" w:rsidRDefault="0081582F" w:rsidP="00C110E2">
            <w:pPr>
              <w:rPr>
                <w:lang w:val="sr-Cyrl-CS"/>
              </w:rPr>
            </w:pPr>
          </w:p>
        </w:tc>
      </w:tr>
      <w:tr w:rsidR="001F7F12" w:rsidRPr="00C524B6" w:rsidTr="00C524B6">
        <w:tc>
          <w:tcPr>
            <w:tcW w:w="10349" w:type="dxa"/>
            <w:gridSpan w:val="79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1F7F12" w:rsidRPr="00C524B6" w:rsidRDefault="001F7F12" w:rsidP="00C110E2">
            <w:pPr>
              <w:rPr>
                <w:sz w:val="16"/>
                <w:szCs w:val="16"/>
                <w:lang w:val="sr-Cyrl-CS"/>
              </w:rPr>
            </w:pPr>
          </w:p>
        </w:tc>
      </w:tr>
      <w:tr w:rsidR="001F7F12" w:rsidRPr="00C524B6" w:rsidTr="00C524B6">
        <w:tc>
          <w:tcPr>
            <w:tcW w:w="8893" w:type="dxa"/>
            <w:gridSpan w:val="76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</w:tcPr>
          <w:p w:rsidR="001F7F12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b/>
                <w:lang w:val="sr-Cyrl-CS"/>
              </w:rPr>
              <w:t>Uporedna primjena drugog lijeka koji ima dozvolu za stavljanje u promet dozvoljena je kao standardno liječenje:</w:t>
            </w:r>
          </w:p>
        </w:tc>
        <w:tc>
          <w:tcPr>
            <w:tcW w:w="1456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7F12" w:rsidRPr="00C524B6" w:rsidRDefault="002A468D" w:rsidP="00C524B6">
            <w:pPr>
              <w:jc w:val="center"/>
              <w:rPr>
                <w:b/>
                <w:lang w:val="sr-Cyrl-CS"/>
              </w:rPr>
            </w:pPr>
            <w:r w:rsidRPr="00C524B6">
              <w:rPr>
                <w:b/>
                <w:lang w:val="sr-Cyrl-CS"/>
              </w:rPr>
              <w:t>da</w:t>
            </w:r>
            <w:r w:rsidR="001F7F12" w:rsidRPr="00C524B6">
              <w:rPr>
                <w:b/>
                <w:lang w:val="sr-Cyrl-CS"/>
              </w:rPr>
              <w:t xml:space="preserve">  </w:t>
            </w:r>
            <w:r w:rsidR="001F7F12" w:rsidRPr="00C524B6">
              <w:rPr>
                <w:b/>
                <w:lang w:val="sr-Cyrl-CS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F7F12" w:rsidRPr="00C524B6">
              <w:rPr>
                <w:b/>
                <w:lang w:val="sr-Cyrl-CS"/>
              </w:rPr>
              <w:instrText xml:space="preserve"> FORMCHECKBOX </w:instrText>
            </w:r>
            <w:r w:rsidR="00A347E8">
              <w:rPr>
                <w:b/>
                <w:lang w:val="sr-Cyrl-CS"/>
              </w:rPr>
            </w:r>
            <w:r w:rsidR="00A347E8">
              <w:rPr>
                <w:b/>
                <w:lang w:val="sr-Cyrl-CS"/>
              </w:rPr>
              <w:fldChar w:fldCharType="separate"/>
            </w:r>
            <w:r w:rsidR="001F7F12" w:rsidRPr="00C524B6">
              <w:rPr>
                <w:b/>
                <w:lang w:val="sr-Cyrl-CS"/>
              </w:rPr>
              <w:fldChar w:fldCharType="end"/>
            </w:r>
          </w:p>
        </w:tc>
      </w:tr>
      <w:tr w:rsidR="001F7F12" w:rsidRPr="00C524B6" w:rsidTr="00C524B6">
        <w:tc>
          <w:tcPr>
            <w:tcW w:w="8893" w:type="dxa"/>
            <w:gridSpan w:val="76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1F7F12" w:rsidRPr="00C524B6" w:rsidRDefault="001F7F12" w:rsidP="00C110E2">
            <w:pPr>
              <w:rPr>
                <w:lang w:val="sr-Cyrl-CS"/>
              </w:rPr>
            </w:pPr>
          </w:p>
        </w:tc>
        <w:tc>
          <w:tcPr>
            <w:tcW w:w="1456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7F12" w:rsidRPr="00C524B6" w:rsidRDefault="002A468D" w:rsidP="00C524B6">
            <w:pPr>
              <w:ind w:left="-108" w:right="-142"/>
              <w:jc w:val="center"/>
              <w:rPr>
                <w:b/>
                <w:lang w:val="sr-Cyrl-CS"/>
              </w:rPr>
            </w:pPr>
            <w:r w:rsidRPr="00C524B6">
              <w:rPr>
                <w:b/>
                <w:lang w:val="sr-Cyrl-CS"/>
              </w:rPr>
              <w:t>ne</w:t>
            </w:r>
            <w:r w:rsidR="001F7F12" w:rsidRPr="00C524B6">
              <w:rPr>
                <w:b/>
                <w:lang w:val="sr-Cyrl-CS"/>
              </w:rPr>
              <w:t xml:space="preserve"> </w:t>
            </w:r>
            <w:r w:rsidR="001F7F12" w:rsidRPr="00C524B6">
              <w:rPr>
                <w:b/>
                <w:lang w:val="sr-Cyrl-C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F7F12" w:rsidRPr="00C524B6">
              <w:rPr>
                <w:b/>
                <w:lang w:val="sr-Cyrl-CS"/>
              </w:rPr>
              <w:instrText xml:space="preserve"> FORMCHECKBOX </w:instrText>
            </w:r>
            <w:r w:rsidR="00A347E8">
              <w:rPr>
                <w:b/>
                <w:lang w:val="sr-Cyrl-CS"/>
              </w:rPr>
            </w:r>
            <w:r w:rsidR="00A347E8">
              <w:rPr>
                <w:b/>
                <w:lang w:val="sr-Cyrl-CS"/>
              </w:rPr>
              <w:fldChar w:fldCharType="separate"/>
            </w:r>
            <w:r w:rsidR="001F7F12" w:rsidRPr="00C524B6">
              <w:rPr>
                <w:b/>
                <w:lang w:val="sr-Cyrl-CS"/>
              </w:rPr>
              <w:fldChar w:fldCharType="end"/>
            </w:r>
          </w:p>
        </w:tc>
      </w:tr>
      <w:tr w:rsidR="001F7F12" w:rsidRPr="00C524B6" w:rsidTr="00C524B6">
        <w:tc>
          <w:tcPr>
            <w:tcW w:w="10349" w:type="dxa"/>
            <w:gridSpan w:val="79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1F7F12" w:rsidRPr="00C524B6" w:rsidRDefault="001F7F12" w:rsidP="00C110E2">
            <w:pPr>
              <w:rPr>
                <w:sz w:val="16"/>
                <w:szCs w:val="16"/>
                <w:lang w:val="sr-Cyrl-CS"/>
              </w:rPr>
            </w:pPr>
          </w:p>
        </w:tc>
      </w:tr>
      <w:tr w:rsidR="008827AA" w:rsidRPr="00C524B6" w:rsidTr="00C524B6">
        <w:tc>
          <w:tcPr>
            <w:tcW w:w="10349" w:type="dxa"/>
            <w:gridSpan w:val="79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8827AA" w:rsidRPr="00C524B6" w:rsidRDefault="002A468D" w:rsidP="00C110E2">
            <w:pPr>
              <w:rPr>
                <w:b/>
                <w:lang w:val="sr-Cyrl-CS"/>
              </w:rPr>
            </w:pPr>
            <w:r w:rsidRPr="00C524B6">
              <w:rPr>
                <w:b/>
                <w:lang w:val="sr-Cyrl-CS"/>
              </w:rPr>
              <w:t>Karakteristike</w:t>
            </w:r>
            <w:r w:rsidR="008827AA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ispitivanja</w:t>
            </w:r>
            <w:r w:rsidR="008827AA" w:rsidRPr="00C524B6">
              <w:rPr>
                <w:b/>
                <w:lang w:val="sr-Cyrl-CS"/>
              </w:rPr>
              <w:t>:</w:t>
            </w:r>
          </w:p>
        </w:tc>
      </w:tr>
      <w:tr w:rsidR="008827AA" w:rsidRPr="00C524B6" w:rsidTr="00C524B6">
        <w:tc>
          <w:tcPr>
            <w:tcW w:w="10349" w:type="dxa"/>
            <w:gridSpan w:val="79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8827AA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Glavni</w:t>
            </w:r>
            <w:r w:rsidR="008827AA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cilj</w:t>
            </w:r>
            <w:r w:rsidR="008827AA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ispitivanja</w:t>
            </w:r>
            <w:r w:rsidR="008827AA" w:rsidRPr="00C524B6">
              <w:rPr>
                <w:lang w:val="sr-Cyrl-CS"/>
              </w:rPr>
              <w:t>:</w:t>
            </w:r>
          </w:p>
          <w:p w:rsidR="008827AA" w:rsidRPr="00C524B6" w:rsidRDefault="008827AA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87" w:name="Text74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87"/>
          </w:p>
        </w:tc>
      </w:tr>
      <w:tr w:rsidR="008827AA" w:rsidRPr="00C524B6" w:rsidTr="00C524B6">
        <w:tc>
          <w:tcPr>
            <w:tcW w:w="10349" w:type="dxa"/>
            <w:gridSpan w:val="79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8827AA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Drugi</w:t>
            </w:r>
            <w:r w:rsidR="008827AA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ciljevi</w:t>
            </w:r>
            <w:r w:rsidR="008827AA" w:rsidRPr="00C524B6">
              <w:rPr>
                <w:lang w:val="sr-Cyrl-CS"/>
              </w:rPr>
              <w:t>:</w:t>
            </w:r>
          </w:p>
          <w:p w:rsidR="008827AA" w:rsidRPr="00C524B6" w:rsidRDefault="008827AA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8" w:name="Text75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88"/>
          </w:p>
        </w:tc>
      </w:tr>
      <w:tr w:rsidR="0081582F" w:rsidRPr="00C524B6" w:rsidTr="00C524B6">
        <w:tc>
          <w:tcPr>
            <w:tcW w:w="2864" w:type="dxa"/>
            <w:gridSpan w:val="9"/>
            <w:tcBorders>
              <w:left w:val="single" w:sz="8" w:space="0" w:color="auto"/>
            </w:tcBorders>
            <w:shd w:val="clear" w:color="auto" w:fill="auto"/>
          </w:tcPr>
          <w:p w:rsidR="0081582F" w:rsidRPr="00C524B6" w:rsidRDefault="002A468D" w:rsidP="00C110E2">
            <w:pPr>
              <w:rPr>
                <w:b/>
                <w:lang w:val="sr-Cyrl-CS"/>
              </w:rPr>
            </w:pPr>
            <w:r w:rsidRPr="00C524B6">
              <w:rPr>
                <w:b/>
                <w:lang w:val="sr-Cyrl-CS"/>
              </w:rPr>
              <w:t>Terapijska</w:t>
            </w:r>
            <w:r w:rsidR="008827AA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oblast</w:t>
            </w:r>
            <w:r w:rsidR="008827AA" w:rsidRPr="00C524B6">
              <w:rPr>
                <w:b/>
                <w:lang w:val="sr-Cyrl-CS"/>
              </w:rPr>
              <w:t>:</w:t>
            </w:r>
          </w:p>
        </w:tc>
        <w:tc>
          <w:tcPr>
            <w:tcW w:w="516" w:type="dxa"/>
            <w:gridSpan w:val="6"/>
            <w:shd w:val="clear" w:color="auto" w:fill="auto"/>
          </w:tcPr>
          <w:p w:rsidR="0081582F" w:rsidRPr="00C524B6" w:rsidRDefault="0081582F" w:rsidP="00C110E2">
            <w:pPr>
              <w:rPr>
                <w:lang w:val="sr-Cyrl-CS"/>
              </w:rPr>
            </w:pPr>
          </w:p>
        </w:tc>
        <w:tc>
          <w:tcPr>
            <w:tcW w:w="3453" w:type="dxa"/>
            <w:gridSpan w:val="39"/>
            <w:shd w:val="clear" w:color="auto" w:fill="auto"/>
          </w:tcPr>
          <w:p w:rsidR="0081582F" w:rsidRPr="00C524B6" w:rsidRDefault="0081582F" w:rsidP="00C110E2">
            <w:pPr>
              <w:rPr>
                <w:lang w:val="sr-Cyrl-CS"/>
              </w:rPr>
            </w:pPr>
          </w:p>
        </w:tc>
        <w:tc>
          <w:tcPr>
            <w:tcW w:w="3516" w:type="dxa"/>
            <w:gridSpan w:val="25"/>
            <w:tcBorders>
              <w:right w:val="single" w:sz="8" w:space="0" w:color="auto"/>
            </w:tcBorders>
            <w:shd w:val="clear" w:color="auto" w:fill="auto"/>
          </w:tcPr>
          <w:p w:rsidR="0081582F" w:rsidRPr="00C524B6" w:rsidRDefault="0081582F" w:rsidP="00C110E2">
            <w:pPr>
              <w:rPr>
                <w:lang w:val="sr-Cyrl-CS"/>
              </w:rPr>
            </w:pPr>
          </w:p>
        </w:tc>
      </w:tr>
      <w:tr w:rsidR="003C3025" w:rsidRPr="00C524B6" w:rsidTr="00C524B6">
        <w:tc>
          <w:tcPr>
            <w:tcW w:w="254" w:type="dxa"/>
            <w:tcBorders>
              <w:left w:val="single" w:sz="8" w:space="0" w:color="auto"/>
            </w:tcBorders>
            <w:shd w:val="clear" w:color="auto" w:fill="auto"/>
          </w:tcPr>
          <w:p w:rsidR="003C3025" w:rsidRPr="00C524B6" w:rsidRDefault="003C3025" w:rsidP="00C110E2">
            <w:pPr>
              <w:rPr>
                <w:lang w:val="sr-Cyrl-CS"/>
              </w:rPr>
            </w:pPr>
          </w:p>
        </w:tc>
        <w:tc>
          <w:tcPr>
            <w:tcW w:w="2610" w:type="dxa"/>
            <w:gridSpan w:val="8"/>
            <w:shd w:val="clear" w:color="auto" w:fill="auto"/>
          </w:tcPr>
          <w:p w:rsidR="003C3025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Kardiovaskularna</w:t>
            </w:r>
          </w:p>
        </w:tc>
        <w:tc>
          <w:tcPr>
            <w:tcW w:w="516" w:type="dxa"/>
            <w:gridSpan w:val="6"/>
            <w:shd w:val="clear" w:color="auto" w:fill="auto"/>
          </w:tcPr>
          <w:p w:rsidR="003C3025" w:rsidRPr="00C524B6" w:rsidRDefault="003C3025" w:rsidP="00C524B6">
            <w:pPr>
              <w:ind w:left="-108" w:righ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9" w:name="Check15"/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bookmarkEnd w:id="89"/>
          </w:p>
        </w:tc>
        <w:tc>
          <w:tcPr>
            <w:tcW w:w="1877" w:type="dxa"/>
            <w:gridSpan w:val="29"/>
            <w:shd w:val="clear" w:color="auto" w:fill="auto"/>
          </w:tcPr>
          <w:p w:rsidR="003C3025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CNS</w:t>
            </w:r>
          </w:p>
        </w:tc>
        <w:tc>
          <w:tcPr>
            <w:tcW w:w="1064" w:type="dxa"/>
            <w:gridSpan w:val="6"/>
            <w:shd w:val="clear" w:color="auto" w:fill="auto"/>
          </w:tcPr>
          <w:p w:rsidR="003C3025" w:rsidRPr="00C524B6" w:rsidRDefault="003C3025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2061" w:type="dxa"/>
            <w:gridSpan w:val="21"/>
            <w:shd w:val="clear" w:color="auto" w:fill="auto"/>
          </w:tcPr>
          <w:p w:rsidR="003C3025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Respiratorna</w:t>
            </w:r>
          </w:p>
        </w:tc>
        <w:tc>
          <w:tcPr>
            <w:tcW w:w="1967" w:type="dxa"/>
            <w:gridSpan w:val="8"/>
            <w:tcBorders>
              <w:right w:val="single" w:sz="8" w:space="0" w:color="auto"/>
            </w:tcBorders>
            <w:shd w:val="clear" w:color="auto" w:fill="auto"/>
          </w:tcPr>
          <w:p w:rsidR="003C3025" w:rsidRPr="00C524B6" w:rsidRDefault="003C3025" w:rsidP="00C110E2">
            <w:pPr>
              <w:rPr>
                <w:lang w:val="sr-Cyrl-CS"/>
              </w:rPr>
            </w:pPr>
          </w:p>
        </w:tc>
      </w:tr>
      <w:tr w:rsidR="003C3025" w:rsidRPr="00C524B6" w:rsidTr="00C524B6">
        <w:tc>
          <w:tcPr>
            <w:tcW w:w="254" w:type="dxa"/>
            <w:tcBorders>
              <w:left w:val="single" w:sz="8" w:space="0" w:color="auto"/>
            </w:tcBorders>
            <w:shd w:val="clear" w:color="auto" w:fill="auto"/>
          </w:tcPr>
          <w:p w:rsidR="003C3025" w:rsidRPr="00C524B6" w:rsidRDefault="003C3025" w:rsidP="00C110E2">
            <w:pPr>
              <w:rPr>
                <w:lang w:val="sr-Cyrl-CS"/>
              </w:rPr>
            </w:pPr>
          </w:p>
        </w:tc>
        <w:tc>
          <w:tcPr>
            <w:tcW w:w="2610" w:type="dxa"/>
            <w:gridSpan w:val="8"/>
            <w:shd w:val="clear" w:color="auto" w:fill="auto"/>
          </w:tcPr>
          <w:p w:rsidR="003C3025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Antiinfektivna</w:t>
            </w:r>
          </w:p>
        </w:tc>
        <w:tc>
          <w:tcPr>
            <w:tcW w:w="516" w:type="dxa"/>
            <w:gridSpan w:val="6"/>
            <w:shd w:val="clear" w:color="auto" w:fill="auto"/>
          </w:tcPr>
          <w:p w:rsidR="003C3025" w:rsidRPr="00C524B6" w:rsidRDefault="003C3025" w:rsidP="00C524B6">
            <w:pPr>
              <w:ind w:left="-108" w:righ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0" w:name="Check16"/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bookmarkEnd w:id="90"/>
          </w:p>
        </w:tc>
        <w:tc>
          <w:tcPr>
            <w:tcW w:w="1877" w:type="dxa"/>
            <w:gridSpan w:val="29"/>
            <w:shd w:val="clear" w:color="auto" w:fill="auto"/>
          </w:tcPr>
          <w:p w:rsidR="003C3025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Onkologija</w:t>
            </w:r>
          </w:p>
        </w:tc>
        <w:tc>
          <w:tcPr>
            <w:tcW w:w="1064" w:type="dxa"/>
            <w:gridSpan w:val="6"/>
            <w:shd w:val="clear" w:color="auto" w:fill="auto"/>
          </w:tcPr>
          <w:p w:rsidR="003C3025" w:rsidRPr="00C524B6" w:rsidRDefault="003C3025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2061" w:type="dxa"/>
            <w:gridSpan w:val="21"/>
            <w:shd w:val="clear" w:color="auto" w:fill="auto"/>
          </w:tcPr>
          <w:p w:rsidR="003C3025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Gastrointestinalna</w:t>
            </w:r>
          </w:p>
        </w:tc>
        <w:tc>
          <w:tcPr>
            <w:tcW w:w="1967" w:type="dxa"/>
            <w:gridSpan w:val="8"/>
            <w:tcBorders>
              <w:right w:val="single" w:sz="8" w:space="0" w:color="auto"/>
            </w:tcBorders>
            <w:shd w:val="clear" w:color="auto" w:fill="auto"/>
          </w:tcPr>
          <w:p w:rsidR="003C3025" w:rsidRPr="00C524B6" w:rsidRDefault="003C3025" w:rsidP="00C110E2">
            <w:pPr>
              <w:rPr>
                <w:lang w:val="sr-Cyrl-CS"/>
              </w:rPr>
            </w:pPr>
          </w:p>
        </w:tc>
      </w:tr>
      <w:tr w:rsidR="00C110E2" w:rsidRPr="00C524B6" w:rsidTr="00C524B6">
        <w:tc>
          <w:tcPr>
            <w:tcW w:w="254" w:type="dxa"/>
            <w:tcBorders>
              <w:left w:val="single" w:sz="8" w:space="0" w:color="auto"/>
            </w:tcBorders>
            <w:shd w:val="clear" w:color="auto" w:fill="auto"/>
          </w:tcPr>
          <w:p w:rsidR="00C110E2" w:rsidRPr="00C524B6" w:rsidRDefault="00C110E2" w:rsidP="00C110E2">
            <w:pPr>
              <w:rPr>
                <w:lang w:val="sr-Cyrl-CS"/>
              </w:rPr>
            </w:pPr>
          </w:p>
        </w:tc>
        <w:tc>
          <w:tcPr>
            <w:tcW w:w="2610" w:type="dxa"/>
            <w:gridSpan w:val="8"/>
            <w:shd w:val="clear" w:color="auto" w:fill="auto"/>
          </w:tcPr>
          <w:p w:rsidR="00C110E2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Endokrinologija</w:t>
            </w:r>
          </w:p>
        </w:tc>
        <w:tc>
          <w:tcPr>
            <w:tcW w:w="516" w:type="dxa"/>
            <w:gridSpan w:val="6"/>
            <w:shd w:val="clear" w:color="auto" w:fill="auto"/>
          </w:tcPr>
          <w:p w:rsidR="00C110E2" w:rsidRPr="00C524B6" w:rsidRDefault="00C110E2" w:rsidP="00C524B6">
            <w:pPr>
              <w:ind w:left="-108" w:righ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Check17"/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bookmarkEnd w:id="91"/>
          </w:p>
        </w:tc>
        <w:tc>
          <w:tcPr>
            <w:tcW w:w="1877" w:type="dxa"/>
            <w:gridSpan w:val="29"/>
            <w:shd w:val="clear" w:color="auto" w:fill="auto"/>
          </w:tcPr>
          <w:p w:rsidR="00C110E2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Dermatologija</w:t>
            </w:r>
          </w:p>
        </w:tc>
        <w:tc>
          <w:tcPr>
            <w:tcW w:w="1064" w:type="dxa"/>
            <w:gridSpan w:val="6"/>
            <w:shd w:val="clear" w:color="auto" w:fill="auto"/>
          </w:tcPr>
          <w:p w:rsidR="00C110E2" w:rsidRPr="00C524B6" w:rsidRDefault="00C110E2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882" w:type="dxa"/>
            <w:gridSpan w:val="7"/>
            <w:shd w:val="clear" w:color="auto" w:fill="auto"/>
          </w:tcPr>
          <w:p w:rsidR="00C110E2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Druge</w:t>
            </w:r>
          </w:p>
        </w:tc>
        <w:tc>
          <w:tcPr>
            <w:tcW w:w="288" w:type="dxa"/>
            <w:gridSpan w:val="4"/>
            <w:shd w:val="clear" w:color="auto" w:fill="auto"/>
          </w:tcPr>
          <w:p w:rsidR="00C110E2" w:rsidRPr="00C524B6" w:rsidRDefault="00C110E2" w:rsidP="00C524B6">
            <w:pPr>
              <w:ind w:left="-108" w:right="-108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Check18"/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bookmarkEnd w:id="92"/>
          </w:p>
        </w:tc>
        <w:tc>
          <w:tcPr>
            <w:tcW w:w="1032" w:type="dxa"/>
            <w:gridSpan w:val="11"/>
            <w:shd w:val="clear" w:color="auto" w:fill="auto"/>
          </w:tcPr>
          <w:p w:rsidR="00C110E2" w:rsidRPr="00C524B6" w:rsidRDefault="002A468D" w:rsidP="00C524B6">
            <w:pPr>
              <w:ind w:left="-108" w:right="-87"/>
              <w:rPr>
                <w:lang w:val="sr-Cyrl-CS"/>
              </w:rPr>
            </w:pPr>
            <w:r w:rsidRPr="00C524B6">
              <w:rPr>
                <w:lang w:val="sr-Cyrl-CS"/>
              </w:rPr>
              <w:t>Navesti</w:t>
            </w:r>
            <w:r w:rsidR="00C110E2" w:rsidRPr="00C524B6">
              <w:rPr>
                <w:lang w:val="sr-Cyrl-CS"/>
              </w:rPr>
              <w:t>:</w:t>
            </w:r>
          </w:p>
        </w:tc>
        <w:tc>
          <w:tcPr>
            <w:tcW w:w="1826" w:type="dxa"/>
            <w:gridSpan w:val="7"/>
            <w:tcBorders>
              <w:right w:val="single" w:sz="8" w:space="0" w:color="auto"/>
            </w:tcBorders>
            <w:shd w:val="clear" w:color="auto" w:fill="auto"/>
          </w:tcPr>
          <w:p w:rsidR="00C110E2" w:rsidRDefault="00C110E2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3" w:name="Text76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93"/>
          </w:p>
          <w:p w:rsidR="004C1E60" w:rsidRPr="00C524B6" w:rsidRDefault="004C1E60" w:rsidP="00C110E2">
            <w:pPr>
              <w:rPr>
                <w:lang w:val="sr-Cyrl-CS"/>
              </w:rPr>
            </w:pPr>
          </w:p>
        </w:tc>
      </w:tr>
      <w:tr w:rsidR="00F0104B" w:rsidRPr="00C524B6" w:rsidTr="00C524B6">
        <w:tc>
          <w:tcPr>
            <w:tcW w:w="2864" w:type="dxa"/>
            <w:gridSpan w:val="9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D14345" w:rsidRPr="00C524B6" w:rsidRDefault="002A468D" w:rsidP="00373E25">
            <w:pPr>
              <w:rPr>
                <w:b/>
                <w:lang w:val="sr-Cyrl-CS"/>
              </w:rPr>
            </w:pPr>
            <w:r w:rsidRPr="00C524B6">
              <w:rPr>
                <w:b/>
                <w:lang w:val="sr-Cyrl-CS"/>
              </w:rPr>
              <w:t>Faze</w:t>
            </w:r>
            <w:r w:rsidR="00D14345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ispitivanja</w:t>
            </w:r>
            <w:r w:rsidR="00D14345" w:rsidRPr="00C524B6">
              <w:rPr>
                <w:b/>
                <w:lang w:val="sr-Cyrl-CS"/>
              </w:rPr>
              <w:t>:</w:t>
            </w:r>
          </w:p>
        </w:tc>
        <w:tc>
          <w:tcPr>
            <w:tcW w:w="662" w:type="dxa"/>
            <w:gridSpan w:val="7"/>
            <w:shd w:val="clear" w:color="auto" w:fill="auto"/>
          </w:tcPr>
          <w:p w:rsidR="00D14345" w:rsidRPr="00C524B6" w:rsidRDefault="00D14345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I</w:t>
            </w:r>
          </w:p>
          <w:p w:rsidR="00D14345" w:rsidRPr="00C524B6" w:rsidRDefault="00D14345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4" w:name="Check19"/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bookmarkEnd w:id="94"/>
          </w:p>
        </w:tc>
        <w:tc>
          <w:tcPr>
            <w:tcW w:w="431" w:type="dxa"/>
            <w:gridSpan w:val="9"/>
            <w:shd w:val="clear" w:color="auto" w:fill="auto"/>
          </w:tcPr>
          <w:p w:rsidR="00D14345" w:rsidRPr="00C524B6" w:rsidRDefault="00D14345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II</w:t>
            </w:r>
          </w:p>
          <w:p w:rsidR="00D14345" w:rsidRPr="00C524B6" w:rsidRDefault="00D14345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Check20"/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bookmarkEnd w:id="95"/>
          </w:p>
        </w:tc>
        <w:tc>
          <w:tcPr>
            <w:tcW w:w="575" w:type="dxa"/>
            <w:gridSpan w:val="7"/>
            <w:shd w:val="clear" w:color="auto" w:fill="auto"/>
          </w:tcPr>
          <w:p w:rsidR="00D14345" w:rsidRPr="00C524B6" w:rsidRDefault="00D14345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III</w:t>
            </w:r>
          </w:p>
          <w:p w:rsidR="00D14345" w:rsidRPr="00C524B6" w:rsidRDefault="00D14345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Check21"/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bookmarkEnd w:id="96"/>
          </w:p>
        </w:tc>
        <w:tc>
          <w:tcPr>
            <w:tcW w:w="479" w:type="dxa"/>
            <w:gridSpan w:val="6"/>
            <w:shd w:val="clear" w:color="auto" w:fill="auto"/>
          </w:tcPr>
          <w:p w:rsidR="00D14345" w:rsidRPr="00C524B6" w:rsidRDefault="00D14345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IV</w:t>
            </w:r>
          </w:p>
          <w:p w:rsidR="00D14345" w:rsidRPr="00C524B6" w:rsidRDefault="00D14345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7" w:name="Check22"/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bookmarkEnd w:id="97"/>
          </w:p>
        </w:tc>
        <w:tc>
          <w:tcPr>
            <w:tcW w:w="5338" w:type="dxa"/>
            <w:gridSpan w:val="41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14345" w:rsidRPr="00C524B6" w:rsidRDefault="002A468D" w:rsidP="00BD770A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Ispitivanje bioekvivalencije / bioraspoloživosti</w:t>
            </w:r>
            <w:r w:rsidR="00D14345" w:rsidRPr="00C524B6">
              <w:rPr>
                <w:lang w:val="sr-Cyrl-CS"/>
              </w:rPr>
              <w:t xml:space="preserve">  </w:t>
            </w:r>
            <w:r w:rsidR="00BD770A" w:rsidRPr="00BD770A">
              <w:rPr>
                <w:lang w:val="sr-Cyrl-CS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8" w:name="Check23"/>
            <w:r w:rsidR="00BD770A" w:rsidRPr="00BD770A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BD770A" w:rsidRPr="00BD770A">
              <w:rPr>
                <w:lang w:val="sr-Cyrl-CS"/>
              </w:rPr>
              <w:fldChar w:fldCharType="end"/>
            </w:r>
            <w:bookmarkEnd w:id="98"/>
            <w:r w:rsidR="00D14345" w:rsidRPr="00C524B6">
              <w:rPr>
                <w:lang w:val="sr-Cyrl-CS"/>
              </w:rPr>
              <w:t xml:space="preserve">       </w:t>
            </w:r>
            <w:r w:rsidR="00BD770A">
              <w:rPr>
                <w:lang w:val="sr-Latn-BA"/>
              </w:rPr>
              <w:t xml:space="preserve">  </w:t>
            </w:r>
          </w:p>
        </w:tc>
      </w:tr>
      <w:tr w:rsidR="00F0104B" w:rsidRPr="00C524B6" w:rsidTr="00C524B6">
        <w:tc>
          <w:tcPr>
            <w:tcW w:w="2864" w:type="dxa"/>
            <w:gridSpan w:val="9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F0104B" w:rsidRPr="00C524B6" w:rsidRDefault="002A468D" w:rsidP="004514B9">
            <w:pPr>
              <w:rPr>
                <w:b/>
                <w:lang w:val="sr-Cyrl-CS"/>
              </w:rPr>
            </w:pPr>
            <w:r w:rsidRPr="00C524B6">
              <w:rPr>
                <w:b/>
                <w:lang w:val="sr-Cyrl-CS"/>
              </w:rPr>
              <w:t>Vrste</w:t>
            </w:r>
            <w:r w:rsidR="00F0104B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ispitivanja</w:t>
            </w:r>
            <w:r w:rsidR="00F0104B" w:rsidRPr="00C524B6">
              <w:rPr>
                <w:b/>
                <w:lang w:val="sr-Cyrl-CS"/>
              </w:rPr>
              <w:t>:</w:t>
            </w:r>
          </w:p>
        </w:tc>
        <w:tc>
          <w:tcPr>
            <w:tcW w:w="242" w:type="dxa"/>
            <w:gridSpan w:val="2"/>
            <w:shd w:val="clear" w:color="auto" w:fill="auto"/>
          </w:tcPr>
          <w:p w:rsidR="00F0104B" w:rsidRPr="00C524B6" w:rsidRDefault="00F0104B" w:rsidP="00C110E2">
            <w:pPr>
              <w:rPr>
                <w:lang w:val="sr-Cyrl-CS"/>
              </w:rPr>
            </w:pPr>
          </w:p>
        </w:tc>
        <w:tc>
          <w:tcPr>
            <w:tcW w:w="3727" w:type="dxa"/>
            <w:gridSpan w:val="43"/>
            <w:shd w:val="clear" w:color="auto" w:fill="auto"/>
          </w:tcPr>
          <w:p w:rsidR="00F0104B" w:rsidRPr="00C524B6" w:rsidRDefault="00F0104B" w:rsidP="00C110E2">
            <w:pPr>
              <w:rPr>
                <w:lang w:val="sr-Cyrl-CS"/>
              </w:rPr>
            </w:pPr>
          </w:p>
        </w:tc>
        <w:tc>
          <w:tcPr>
            <w:tcW w:w="3516" w:type="dxa"/>
            <w:gridSpan w:val="25"/>
            <w:tcBorders>
              <w:right w:val="single" w:sz="8" w:space="0" w:color="auto"/>
            </w:tcBorders>
            <w:shd w:val="clear" w:color="auto" w:fill="auto"/>
          </w:tcPr>
          <w:p w:rsidR="00F0104B" w:rsidRPr="00C524B6" w:rsidRDefault="00F0104B" w:rsidP="00C110E2">
            <w:pPr>
              <w:rPr>
                <w:lang w:val="sr-Cyrl-CS"/>
              </w:rPr>
            </w:pPr>
          </w:p>
        </w:tc>
      </w:tr>
      <w:tr w:rsidR="00403F94" w:rsidRPr="00C524B6" w:rsidTr="00C524B6">
        <w:tc>
          <w:tcPr>
            <w:tcW w:w="254" w:type="dxa"/>
            <w:tcBorders>
              <w:left w:val="single" w:sz="8" w:space="0" w:color="auto"/>
            </w:tcBorders>
            <w:shd w:val="clear" w:color="auto" w:fill="auto"/>
          </w:tcPr>
          <w:p w:rsidR="00F0104B" w:rsidRPr="00C524B6" w:rsidRDefault="00F0104B" w:rsidP="00C110E2">
            <w:pPr>
              <w:rPr>
                <w:lang w:val="sr-Cyrl-CS"/>
              </w:rPr>
            </w:pPr>
          </w:p>
        </w:tc>
        <w:tc>
          <w:tcPr>
            <w:tcW w:w="2901" w:type="dxa"/>
            <w:gridSpan w:val="12"/>
            <w:shd w:val="clear" w:color="auto" w:fill="auto"/>
          </w:tcPr>
          <w:p w:rsidR="00F0104B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Nove</w:t>
            </w:r>
            <w:r w:rsidR="00F24F79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indikacije</w:t>
            </w:r>
          </w:p>
        </w:tc>
        <w:tc>
          <w:tcPr>
            <w:tcW w:w="434" w:type="dxa"/>
            <w:gridSpan w:val="6"/>
            <w:shd w:val="clear" w:color="auto" w:fill="auto"/>
          </w:tcPr>
          <w:p w:rsidR="00F0104B" w:rsidRPr="00C524B6" w:rsidRDefault="00F0104B" w:rsidP="00C524B6">
            <w:pPr>
              <w:ind w:left="-108" w:righ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3461" w:type="dxa"/>
            <w:gridSpan w:val="37"/>
            <w:shd w:val="clear" w:color="auto" w:fill="auto"/>
          </w:tcPr>
          <w:p w:rsidR="00F0104B" w:rsidRPr="00C524B6" w:rsidRDefault="002A468D" w:rsidP="00C524B6">
            <w:pPr>
              <w:ind w:right="-108"/>
              <w:rPr>
                <w:lang w:val="sr-Cyrl-CS"/>
              </w:rPr>
            </w:pPr>
            <w:r w:rsidRPr="00C524B6">
              <w:rPr>
                <w:lang w:val="sr-Cyrl-CS"/>
              </w:rPr>
              <w:t>Farmakokinetička</w:t>
            </w:r>
            <w:r w:rsidR="00F24F79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ispitivanja</w:t>
            </w:r>
          </w:p>
        </w:tc>
        <w:tc>
          <w:tcPr>
            <w:tcW w:w="433" w:type="dxa"/>
            <w:gridSpan w:val="4"/>
            <w:shd w:val="clear" w:color="auto" w:fill="auto"/>
          </w:tcPr>
          <w:p w:rsidR="00F0104B" w:rsidRPr="00C524B6" w:rsidRDefault="00F0104B" w:rsidP="00C524B6">
            <w:pPr>
              <w:ind w:left="-108" w:right="-63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2363" w:type="dxa"/>
            <w:gridSpan w:val="18"/>
            <w:shd w:val="clear" w:color="auto" w:fill="auto"/>
          </w:tcPr>
          <w:p w:rsidR="00F0104B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Određivanje</w:t>
            </w:r>
            <w:r w:rsidR="00F24F79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doze</w:t>
            </w:r>
          </w:p>
        </w:tc>
        <w:tc>
          <w:tcPr>
            <w:tcW w:w="50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0104B" w:rsidRPr="00C524B6" w:rsidRDefault="00F0104B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</w:tr>
      <w:tr w:rsidR="00403F94" w:rsidRPr="00C524B6" w:rsidTr="00C524B6">
        <w:tc>
          <w:tcPr>
            <w:tcW w:w="254" w:type="dxa"/>
            <w:tcBorders>
              <w:left w:val="single" w:sz="8" w:space="0" w:color="auto"/>
            </w:tcBorders>
            <w:shd w:val="clear" w:color="auto" w:fill="auto"/>
          </w:tcPr>
          <w:p w:rsidR="00F0104B" w:rsidRPr="00C524B6" w:rsidRDefault="00F0104B" w:rsidP="00C110E2">
            <w:pPr>
              <w:rPr>
                <w:lang w:val="sr-Cyrl-CS"/>
              </w:rPr>
            </w:pPr>
          </w:p>
        </w:tc>
        <w:tc>
          <w:tcPr>
            <w:tcW w:w="2901" w:type="dxa"/>
            <w:gridSpan w:val="12"/>
            <w:shd w:val="clear" w:color="auto" w:fill="auto"/>
            <w:vAlign w:val="center"/>
          </w:tcPr>
          <w:p w:rsidR="00F0104B" w:rsidRPr="00C524B6" w:rsidRDefault="002A468D" w:rsidP="00810820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Nova</w:t>
            </w:r>
            <w:r w:rsidR="00F24F79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grupa</w:t>
            </w:r>
            <w:r w:rsidR="00F24F79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pacijenata</w:t>
            </w:r>
          </w:p>
        </w:tc>
        <w:tc>
          <w:tcPr>
            <w:tcW w:w="434" w:type="dxa"/>
            <w:gridSpan w:val="6"/>
            <w:shd w:val="clear" w:color="auto" w:fill="auto"/>
            <w:vAlign w:val="center"/>
          </w:tcPr>
          <w:p w:rsidR="00F0104B" w:rsidRPr="00C524B6" w:rsidRDefault="00F0104B" w:rsidP="00C524B6">
            <w:pPr>
              <w:ind w:left="-108" w:righ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3461" w:type="dxa"/>
            <w:gridSpan w:val="37"/>
            <w:shd w:val="clear" w:color="auto" w:fill="auto"/>
            <w:vAlign w:val="center"/>
          </w:tcPr>
          <w:p w:rsidR="00F0104B" w:rsidRPr="00C524B6" w:rsidRDefault="002A468D" w:rsidP="00810820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Nova</w:t>
            </w:r>
            <w:r w:rsidR="00F24F79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kombinacija</w:t>
            </w:r>
            <w:r w:rsidR="00F24F79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lijeka</w:t>
            </w:r>
          </w:p>
        </w:tc>
        <w:tc>
          <w:tcPr>
            <w:tcW w:w="433" w:type="dxa"/>
            <w:gridSpan w:val="4"/>
            <w:shd w:val="clear" w:color="auto" w:fill="auto"/>
            <w:vAlign w:val="center"/>
          </w:tcPr>
          <w:p w:rsidR="00F0104B" w:rsidRPr="00C524B6" w:rsidRDefault="00F0104B" w:rsidP="00C524B6">
            <w:pPr>
              <w:ind w:left="-108" w:right="-63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2363" w:type="dxa"/>
            <w:gridSpan w:val="18"/>
            <w:shd w:val="clear" w:color="auto" w:fill="auto"/>
            <w:vAlign w:val="center"/>
          </w:tcPr>
          <w:p w:rsidR="00F0104B" w:rsidRPr="00C524B6" w:rsidRDefault="002A468D" w:rsidP="00810820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Novi</w:t>
            </w:r>
            <w:r w:rsidR="00F24F79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farmaceutski</w:t>
            </w:r>
            <w:r w:rsidR="00F24F79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oblik</w:t>
            </w:r>
          </w:p>
        </w:tc>
        <w:tc>
          <w:tcPr>
            <w:tcW w:w="50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0104B" w:rsidRPr="00C524B6" w:rsidRDefault="00F0104B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</w:tr>
      <w:tr w:rsidR="00F24F79" w:rsidRPr="00C524B6" w:rsidTr="00C524B6">
        <w:tc>
          <w:tcPr>
            <w:tcW w:w="254" w:type="dxa"/>
            <w:tcBorders>
              <w:left w:val="single" w:sz="8" w:space="0" w:color="auto"/>
            </w:tcBorders>
            <w:shd w:val="clear" w:color="auto" w:fill="auto"/>
          </w:tcPr>
          <w:p w:rsidR="00F0104B" w:rsidRPr="00C524B6" w:rsidRDefault="00F0104B" w:rsidP="00C110E2">
            <w:pPr>
              <w:rPr>
                <w:lang w:val="sr-Cyrl-CS"/>
              </w:rPr>
            </w:pPr>
          </w:p>
        </w:tc>
        <w:tc>
          <w:tcPr>
            <w:tcW w:w="2901" w:type="dxa"/>
            <w:gridSpan w:val="12"/>
            <w:shd w:val="clear" w:color="auto" w:fill="auto"/>
          </w:tcPr>
          <w:p w:rsidR="00F0104B" w:rsidRPr="00C524B6" w:rsidRDefault="002A468D" w:rsidP="00C524B6">
            <w:pPr>
              <w:ind w:left="-108" w:right="-108"/>
              <w:rPr>
                <w:lang w:val="sr-Cyrl-CS"/>
              </w:rPr>
            </w:pPr>
            <w:r w:rsidRPr="00C524B6">
              <w:rPr>
                <w:lang w:val="sr-Cyrl-CS"/>
              </w:rPr>
              <w:t>Povećati</w:t>
            </w:r>
            <w:r w:rsidR="00F24F79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broj</w:t>
            </w:r>
            <w:r w:rsidR="00F24F79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ispitanika</w:t>
            </w:r>
          </w:p>
        </w:tc>
        <w:tc>
          <w:tcPr>
            <w:tcW w:w="434" w:type="dxa"/>
            <w:gridSpan w:val="6"/>
            <w:shd w:val="clear" w:color="auto" w:fill="auto"/>
          </w:tcPr>
          <w:p w:rsidR="00F0104B" w:rsidRPr="00C524B6" w:rsidRDefault="00F0104B" w:rsidP="00C524B6">
            <w:pPr>
              <w:ind w:left="-108" w:righ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3461" w:type="dxa"/>
            <w:gridSpan w:val="37"/>
            <w:shd w:val="clear" w:color="auto" w:fill="auto"/>
          </w:tcPr>
          <w:p w:rsidR="00F0104B" w:rsidRPr="00A347E8" w:rsidRDefault="00A347E8" w:rsidP="00C110E2">
            <w:pPr>
              <w:rPr>
                <w:lang w:val="sr-Latn-BA"/>
              </w:rPr>
            </w:pPr>
            <w:r>
              <w:rPr>
                <w:lang w:val="sr-Latn-BA"/>
              </w:rPr>
              <w:t>Ispitivanje niske intervencije</w:t>
            </w:r>
            <w:bookmarkStart w:id="99" w:name="_GoBack"/>
            <w:bookmarkEnd w:id="99"/>
          </w:p>
        </w:tc>
        <w:tc>
          <w:tcPr>
            <w:tcW w:w="433" w:type="dxa"/>
            <w:gridSpan w:val="4"/>
            <w:shd w:val="clear" w:color="auto" w:fill="auto"/>
          </w:tcPr>
          <w:p w:rsidR="00F0104B" w:rsidRPr="00C524B6" w:rsidRDefault="00F0104B" w:rsidP="00C524B6">
            <w:pPr>
              <w:ind w:left="-108" w:right="-63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2866" w:type="dxa"/>
            <w:gridSpan w:val="19"/>
            <w:tcBorders>
              <w:right w:val="single" w:sz="8" w:space="0" w:color="auto"/>
            </w:tcBorders>
            <w:shd w:val="clear" w:color="auto" w:fill="auto"/>
          </w:tcPr>
          <w:p w:rsidR="00F0104B" w:rsidRPr="00C524B6" w:rsidRDefault="00F0104B" w:rsidP="00C110E2">
            <w:pPr>
              <w:rPr>
                <w:lang w:val="sr-Cyrl-CS"/>
              </w:rPr>
            </w:pPr>
          </w:p>
        </w:tc>
      </w:tr>
      <w:tr w:rsidR="00C31EB5" w:rsidRPr="00C524B6" w:rsidTr="00C524B6">
        <w:tc>
          <w:tcPr>
            <w:tcW w:w="254" w:type="dxa"/>
            <w:tcBorders>
              <w:left w:val="single" w:sz="8" w:space="0" w:color="auto"/>
            </w:tcBorders>
            <w:shd w:val="clear" w:color="auto" w:fill="auto"/>
          </w:tcPr>
          <w:p w:rsidR="00F0104B" w:rsidRPr="00C524B6" w:rsidRDefault="00F0104B" w:rsidP="00C110E2">
            <w:pPr>
              <w:rPr>
                <w:lang w:val="sr-Cyrl-CS"/>
              </w:rPr>
            </w:pPr>
          </w:p>
        </w:tc>
        <w:tc>
          <w:tcPr>
            <w:tcW w:w="2901" w:type="dxa"/>
            <w:gridSpan w:val="12"/>
            <w:shd w:val="clear" w:color="auto" w:fill="auto"/>
          </w:tcPr>
          <w:p w:rsidR="00F0104B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Druga</w:t>
            </w:r>
            <w:r w:rsidR="00F24F79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ispitivanja</w:t>
            </w:r>
          </w:p>
        </w:tc>
        <w:tc>
          <w:tcPr>
            <w:tcW w:w="434" w:type="dxa"/>
            <w:gridSpan w:val="6"/>
            <w:shd w:val="clear" w:color="auto" w:fill="auto"/>
          </w:tcPr>
          <w:p w:rsidR="00F0104B" w:rsidRPr="00C524B6" w:rsidRDefault="00F0104B" w:rsidP="00C524B6">
            <w:pPr>
              <w:ind w:left="-108" w:righ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1373" w:type="dxa"/>
            <w:gridSpan w:val="18"/>
            <w:shd w:val="clear" w:color="auto" w:fill="auto"/>
          </w:tcPr>
          <w:p w:rsidR="00F0104B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Navesti</w:t>
            </w:r>
            <w:r w:rsidR="00F24F79" w:rsidRPr="00C524B6">
              <w:rPr>
                <w:lang w:val="sr-Cyrl-CS"/>
              </w:rPr>
              <w:t>:</w:t>
            </w:r>
          </w:p>
        </w:tc>
        <w:tc>
          <w:tcPr>
            <w:tcW w:w="5387" w:type="dxa"/>
            <w:gridSpan w:val="42"/>
            <w:tcBorders>
              <w:right w:val="single" w:sz="8" w:space="0" w:color="auto"/>
            </w:tcBorders>
            <w:shd w:val="clear" w:color="auto" w:fill="auto"/>
          </w:tcPr>
          <w:p w:rsidR="00F0104B" w:rsidRPr="00C524B6" w:rsidRDefault="00F24F79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100" w:name="Text77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00"/>
          </w:p>
        </w:tc>
      </w:tr>
      <w:tr w:rsidR="007622BA" w:rsidRPr="00C524B6" w:rsidTr="00C524B6">
        <w:tc>
          <w:tcPr>
            <w:tcW w:w="10349" w:type="dxa"/>
            <w:gridSpan w:val="79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622BA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Ako</w:t>
            </w:r>
            <w:r w:rsidR="007622BA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se</w:t>
            </w:r>
            <w:r w:rsidR="007622BA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ispituje</w:t>
            </w:r>
            <w:r w:rsidR="007622BA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terapijsko</w:t>
            </w:r>
            <w:r w:rsidR="007622BA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djelovanje</w:t>
            </w:r>
            <w:r w:rsidR="007622BA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navesti</w:t>
            </w:r>
            <w:r w:rsidR="007622BA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indikacije</w:t>
            </w:r>
            <w:r w:rsidR="007622BA" w:rsidRPr="00C524B6">
              <w:rPr>
                <w:lang w:val="sr-Cyrl-CS"/>
              </w:rPr>
              <w:t>:</w:t>
            </w:r>
          </w:p>
          <w:p w:rsidR="007622BA" w:rsidRPr="00C524B6" w:rsidRDefault="007622BA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1" w:name="Text78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01"/>
          </w:p>
        </w:tc>
      </w:tr>
      <w:tr w:rsidR="00C3432B" w:rsidRPr="00C524B6" w:rsidTr="00C524B6">
        <w:tc>
          <w:tcPr>
            <w:tcW w:w="10349" w:type="dxa"/>
            <w:gridSpan w:val="79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3432B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b/>
                <w:lang w:val="sr-Cyrl-CS"/>
              </w:rPr>
              <w:t>Način</w:t>
            </w:r>
            <w:r w:rsidR="00C3432B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ispitivanja</w:t>
            </w:r>
            <w:r w:rsidR="00C3432B" w:rsidRPr="00C524B6">
              <w:rPr>
                <w:b/>
                <w:lang w:val="sr-Cyrl-CS"/>
              </w:rPr>
              <w:t>:</w:t>
            </w:r>
          </w:p>
        </w:tc>
      </w:tr>
      <w:tr w:rsidR="00C3432B" w:rsidRPr="00C524B6" w:rsidTr="00C524B6">
        <w:tc>
          <w:tcPr>
            <w:tcW w:w="254" w:type="dxa"/>
            <w:tcBorders>
              <w:left w:val="single" w:sz="8" w:space="0" w:color="auto"/>
            </w:tcBorders>
            <w:shd w:val="clear" w:color="auto" w:fill="auto"/>
          </w:tcPr>
          <w:p w:rsidR="00C3432B" w:rsidRPr="00C524B6" w:rsidRDefault="00C3432B" w:rsidP="00C110E2">
            <w:pPr>
              <w:rPr>
                <w:lang w:val="sr-Cyrl-CS"/>
              </w:rPr>
            </w:pPr>
          </w:p>
        </w:tc>
        <w:tc>
          <w:tcPr>
            <w:tcW w:w="1884" w:type="dxa"/>
            <w:gridSpan w:val="4"/>
            <w:shd w:val="clear" w:color="auto" w:fill="auto"/>
          </w:tcPr>
          <w:p w:rsidR="00C3432B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Randomiz</w:t>
            </w:r>
            <w:r w:rsidR="009B196F" w:rsidRPr="00C524B6">
              <w:rPr>
                <w:lang w:val="sr-Latn-CS"/>
              </w:rPr>
              <w:t>ov</w:t>
            </w:r>
            <w:r w:rsidRPr="00C524B6">
              <w:rPr>
                <w:lang w:val="sr-Cyrl-CS"/>
              </w:rPr>
              <w:t>ano</w:t>
            </w: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C3432B" w:rsidRPr="00C524B6" w:rsidRDefault="00C3432B" w:rsidP="00C524B6">
            <w:pPr>
              <w:ind w:left="-108" w:righ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1312" w:type="dxa"/>
            <w:gridSpan w:val="15"/>
            <w:shd w:val="clear" w:color="auto" w:fill="auto"/>
          </w:tcPr>
          <w:p w:rsidR="00C3432B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Unakrsno</w:t>
            </w:r>
          </w:p>
        </w:tc>
        <w:tc>
          <w:tcPr>
            <w:tcW w:w="288" w:type="dxa"/>
            <w:gridSpan w:val="5"/>
            <w:shd w:val="clear" w:color="auto" w:fill="auto"/>
            <w:vAlign w:val="center"/>
          </w:tcPr>
          <w:p w:rsidR="00C3432B" w:rsidRPr="00C524B6" w:rsidRDefault="00C3432B" w:rsidP="00C524B6">
            <w:pPr>
              <w:ind w:left="-108" w:righ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1874" w:type="dxa"/>
            <w:gridSpan w:val="20"/>
            <w:shd w:val="clear" w:color="auto" w:fill="auto"/>
          </w:tcPr>
          <w:p w:rsidR="00C3432B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Komparativno</w:t>
            </w:r>
          </w:p>
        </w:tc>
        <w:tc>
          <w:tcPr>
            <w:tcW w:w="290" w:type="dxa"/>
            <w:shd w:val="clear" w:color="auto" w:fill="auto"/>
            <w:vAlign w:val="center"/>
          </w:tcPr>
          <w:p w:rsidR="00C3432B" w:rsidRPr="00C524B6" w:rsidRDefault="00C3432B" w:rsidP="00C524B6">
            <w:pPr>
              <w:ind w:left="-108" w:righ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3653" w:type="dxa"/>
            <w:gridSpan w:val="30"/>
            <w:shd w:val="clear" w:color="auto" w:fill="auto"/>
          </w:tcPr>
          <w:p w:rsidR="00C3432B" w:rsidRPr="00C524B6" w:rsidRDefault="002A468D" w:rsidP="00C524B6">
            <w:pPr>
              <w:ind w:right="-108"/>
              <w:rPr>
                <w:lang w:val="sr-Cyrl-CS"/>
              </w:rPr>
            </w:pPr>
            <w:r w:rsidRPr="00C524B6">
              <w:rPr>
                <w:lang w:val="sr-Cyrl-CS"/>
              </w:rPr>
              <w:t>Placebo</w:t>
            </w:r>
            <w:r w:rsidR="00C3432B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kontrolisano</w:t>
            </w:r>
          </w:p>
        </w:tc>
        <w:tc>
          <w:tcPr>
            <w:tcW w:w="50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C3432B" w:rsidRPr="00C524B6" w:rsidRDefault="00C3432B" w:rsidP="00C524B6">
            <w:pPr>
              <w:ind w:left="-108" w:righ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</w:tr>
      <w:tr w:rsidR="00C3432B" w:rsidRPr="00C524B6" w:rsidTr="00C524B6">
        <w:tc>
          <w:tcPr>
            <w:tcW w:w="254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C3432B" w:rsidRPr="00C524B6" w:rsidRDefault="00C3432B" w:rsidP="00C524B6">
            <w:pPr>
              <w:jc w:val="center"/>
              <w:rPr>
                <w:lang w:val="sr-Cyrl-CS"/>
              </w:rPr>
            </w:pPr>
          </w:p>
        </w:tc>
        <w:tc>
          <w:tcPr>
            <w:tcW w:w="1884" w:type="dxa"/>
            <w:gridSpan w:val="4"/>
            <w:shd w:val="clear" w:color="auto" w:fill="auto"/>
            <w:vAlign w:val="center"/>
          </w:tcPr>
          <w:p w:rsidR="00C3432B" w:rsidRPr="00C524B6" w:rsidRDefault="002A468D" w:rsidP="000D3198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Otvoreno</w:t>
            </w: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C3432B" w:rsidRPr="00C524B6" w:rsidRDefault="00C3432B" w:rsidP="00C524B6">
            <w:pPr>
              <w:ind w:left="-108" w:righ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2313" w:type="dxa"/>
            <w:gridSpan w:val="27"/>
            <w:shd w:val="clear" w:color="auto" w:fill="auto"/>
            <w:vAlign w:val="center"/>
          </w:tcPr>
          <w:p w:rsidR="000D3198" w:rsidRPr="00C524B6" w:rsidRDefault="002A468D" w:rsidP="000D3198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Jednostruko</w:t>
            </w:r>
            <w:r w:rsidR="00C3432B" w:rsidRPr="00C524B6">
              <w:rPr>
                <w:lang w:val="sr-Cyrl-CS"/>
              </w:rPr>
              <w:t xml:space="preserve">  </w:t>
            </w:r>
          </w:p>
          <w:p w:rsidR="00C3432B" w:rsidRPr="00C524B6" w:rsidRDefault="002A468D" w:rsidP="000D3198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slijepo</w:t>
            </w:r>
          </w:p>
        </w:tc>
        <w:tc>
          <w:tcPr>
            <w:tcW w:w="288" w:type="dxa"/>
            <w:gridSpan w:val="6"/>
            <w:shd w:val="clear" w:color="auto" w:fill="auto"/>
            <w:vAlign w:val="center"/>
          </w:tcPr>
          <w:p w:rsidR="00C3432B" w:rsidRPr="00C524B6" w:rsidRDefault="00C3432B" w:rsidP="00C524B6">
            <w:pPr>
              <w:ind w:left="-108" w:righ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1879" w:type="dxa"/>
            <w:gridSpan w:val="15"/>
            <w:shd w:val="clear" w:color="auto" w:fill="auto"/>
            <w:vAlign w:val="center"/>
          </w:tcPr>
          <w:p w:rsidR="00C3432B" w:rsidRPr="00C3432B" w:rsidRDefault="002A468D" w:rsidP="00C524B6">
            <w:pPr>
              <w:jc w:val="center"/>
            </w:pPr>
            <w:r w:rsidRPr="00C524B6">
              <w:rPr>
                <w:lang w:val="sr-Cyrl-CS"/>
              </w:rPr>
              <w:t>Dvostruko</w:t>
            </w:r>
            <w:r w:rsidR="00C3432B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slij</w:t>
            </w:r>
            <w:proofErr w:type="spellStart"/>
            <w:r w:rsidR="00C3432B">
              <w:t>epo</w:t>
            </w:r>
            <w:proofErr w:type="spellEnd"/>
          </w:p>
        </w:tc>
        <w:tc>
          <w:tcPr>
            <w:tcW w:w="432" w:type="dxa"/>
            <w:gridSpan w:val="4"/>
            <w:shd w:val="clear" w:color="auto" w:fill="auto"/>
            <w:vAlign w:val="center"/>
          </w:tcPr>
          <w:p w:rsidR="00C3432B" w:rsidRPr="00C524B6" w:rsidRDefault="00C3432B" w:rsidP="00C524B6">
            <w:pPr>
              <w:ind w:left="-108" w:righ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2505" w:type="dxa"/>
            <w:gridSpan w:val="19"/>
            <w:shd w:val="clear" w:color="auto" w:fill="auto"/>
            <w:vAlign w:val="center"/>
          </w:tcPr>
          <w:p w:rsidR="00C3432B" w:rsidRPr="007622BA" w:rsidRDefault="00C3432B" w:rsidP="00C524B6">
            <w:pPr>
              <w:jc w:val="center"/>
            </w:pPr>
            <w:r>
              <w:t>Double dummy</w:t>
            </w:r>
          </w:p>
        </w:tc>
        <w:tc>
          <w:tcPr>
            <w:tcW w:w="503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C3432B" w:rsidRPr="00C524B6" w:rsidRDefault="00C3432B" w:rsidP="00C524B6">
            <w:pPr>
              <w:ind w:left="-108" w:righ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</w:tr>
      <w:tr w:rsidR="00F30568" w:rsidRPr="00C524B6" w:rsidTr="00C524B6">
        <w:tc>
          <w:tcPr>
            <w:tcW w:w="254" w:type="dxa"/>
            <w:tcBorders>
              <w:left w:val="single" w:sz="8" w:space="0" w:color="auto"/>
            </w:tcBorders>
            <w:shd w:val="clear" w:color="auto" w:fill="auto"/>
          </w:tcPr>
          <w:p w:rsidR="00F30568" w:rsidRPr="00C524B6" w:rsidRDefault="00F30568" w:rsidP="00C110E2">
            <w:pPr>
              <w:rPr>
                <w:lang w:val="sr-Cyrl-CS"/>
              </w:rPr>
            </w:pPr>
          </w:p>
        </w:tc>
        <w:tc>
          <w:tcPr>
            <w:tcW w:w="1884" w:type="dxa"/>
            <w:gridSpan w:val="4"/>
            <w:shd w:val="clear" w:color="auto" w:fill="auto"/>
          </w:tcPr>
          <w:p w:rsidR="00F30568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Drugo</w:t>
            </w:r>
          </w:p>
        </w:tc>
        <w:tc>
          <w:tcPr>
            <w:tcW w:w="291" w:type="dxa"/>
            <w:gridSpan w:val="2"/>
            <w:shd w:val="clear" w:color="auto" w:fill="auto"/>
            <w:vAlign w:val="center"/>
          </w:tcPr>
          <w:p w:rsidR="00F30568" w:rsidRPr="00C524B6" w:rsidRDefault="00F30568" w:rsidP="00C524B6">
            <w:pPr>
              <w:ind w:left="-108" w:right="-108"/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</w:p>
        </w:tc>
        <w:tc>
          <w:tcPr>
            <w:tcW w:w="1881" w:type="dxa"/>
            <w:gridSpan w:val="23"/>
            <w:shd w:val="clear" w:color="auto" w:fill="auto"/>
          </w:tcPr>
          <w:p w:rsidR="00F30568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Navesti</w:t>
            </w:r>
            <w:r w:rsidR="00F30568" w:rsidRPr="00C524B6">
              <w:rPr>
                <w:lang w:val="sr-Cyrl-CS"/>
              </w:rPr>
              <w:t>:</w:t>
            </w:r>
          </w:p>
        </w:tc>
        <w:tc>
          <w:tcPr>
            <w:tcW w:w="6039" w:type="dxa"/>
            <w:gridSpan w:val="49"/>
            <w:tcBorders>
              <w:right w:val="single" w:sz="8" w:space="0" w:color="auto"/>
            </w:tcBorders>
            <w:shd w:val="clear" w:color="auto" w:fill="auto"/>
          </w:tcPr>
          <w:p w:rsidR="00F30568" w:rsidRPr="00C524B6" w:rsidRDefault="00F30568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2" w:name="Text79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02"/>
          </w:p>
        </w:tc>
      </w:tr>
      <w:tr w:rsidR="0098620C" w:rsidRPr="00C524B6" w:rsidTr="00C524B6">
        <w:tc>
          <w:tcPr>
            <w:tcW w:w="2138" w:type="dxa"/>
            <w:gridSpan w:val="5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98620C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b/>
                <w:lang w:val="sr-Cyrl-CS"/>
              </w:rPr>
              <w:t>Ispitanici</w:t>
            </w:r>
            <w:r w:rsidR="0098620C" w:rsidRPr="00C524B6">
              <w:rPr>
                <w:b/>
                <w:lang w:val="sr-Cyrl-CS"/>
              </w:rPr>
              <w:t>:</w:t>
            </w:r>
          </w:p>
        </w:tc>
        <w:tc>
          <w:tcPr>
            <w:tcW w:w="291" w:type="dxa"/>
            <w:gridSpan w:val="2"/>
            <w:shd w:val="clear" w:color="auto" w:fill="auto"/>
          </w:tcPr>
          <w:p w:rsidR="0098620C" w:rsidRPr="00C524B6" w:rsidRDefault="0098620C" w:rsidP="00C110E2">
            <w:pPr>
              <w:rPr>
                <w:lang w:val="sr-Cyrl-CS"/>
              </w:rPr>
            </w:pPr>
          </w:p>
        </w:tc>
        <w:tc>
          <w:tcPr>
            <w:tcW w:w="4404" w:type="dxa"/>
            <w:gridSpan w:val="47"/>
            <w:shd w:val="clear" w:color="auto" w:fill="auto"/>
          </w:tcPr>
          <w:p w:rsidR="0098620C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Zdravi</w:t>
            </w:r>
            <w:r w:rsidR="0098620C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dobrovoljci</w:t>
            </w:r>
            <w:r w:rsidR="0098620C" w:rsidRPr="00C524B6">
              <w:rPr>
                <w:lang w:val="sr-Cyrl-CS"/>
              </w:rPr>
              <w:t xml:space="preserve">  </w:t>
            </w:r>
            <w:r w:rsidR="0098620C" w:rsidRPr="00C524B6">
              <w:rPr>
                <w:lang w:val="sr-Cyrl-CS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3" w:name="Check24"/>
            <w:r w:rsidR="0098620C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98620C" w:rsidRPr="00C524B6">
              <w:rPr>
                <w:lang w:val="sr-Cyrl-CS"/>
              </w:rPr>
              <w:fldChar w:fldCharType="end"/>
            </w:r>
            <w:bookmarkEnd w:id="103"/>
          </w:p>
        </w:tc>
        <w:tc>
          <w:tcPr>
            <w:tcW w:w="3516" w:type="dxa"/>
            <w:gridSpan w:val="25"/>
            <w:tcBorders>
              <w:right w:val="single" w:sz="8" w:space="0" w:color="auto"/>
            </w:tcBorders>
            <w:shd w:val="clear" w:color="auto" w:fill="auto"/>
          </w:tcPr>
          <w:p w:rsidR="0098620C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Pacijenti</w:t>
            </w:r>
            <w:r w:rsidR="0098620C" w:rsidRPr="00C524B6">
              <w:rPr>
                <w:lang w:val="sr-Cyrl-CS"/>
              </w:rPr>
              <w:t xml:space="preserve">  </w:t>
            </w:r>
            <w:r w:rsidR="0098620C" w:rsidRPr="00C524B6">
              <w:rPr>
                <w:lang w:val="sr-Cyrl-CS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4" w:name="Check25"/>
            <w:r w:rsidR="0098620C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98620C" w:rsidRPr="00C524B6">
              <w:rPr>
                <w:lang w:val="sr-Cyrl-CS"/>
              </w:rPr>
              <w:fldChar w:fldCharType="end"/>
            </w:r>
            <w:bookmarkEnd w:id="104"/>
          </w:p>
        </w:tc>
      </w:tr>
      <w:tr w:rsidR="0098620C" w:rsidRPr="00C524B6" w:rsidTr="00C524B6">
        <w:tc>
          <w:tcPr>
            <w:tcW w:w="2146" w:type="dxa"/>
            <w:gridSpan w:val="6"/>
            <w:tcBorders>
              <w:left w:val="single" w:sz="8" w:space="0" w:color="auto"/>
            </w:tcBorders>
            <w:shd w:val="clear" w:color="auto" w:fill="auto"/>
          </w:tcPr>
          <w:p w:rsidR="0098620C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Broj ispitanika:</w:t>
            </w:r>
          </w:p>
        </w:tc>
        <w:tc>
          <w:tcPr>
            <w:tcW w:w="2874" w:type="dxa"/>
            <w:gridSpan w:val="33"/>
            <w:shd w:val="clear" w:color="auto" w:fill="auto"/>
          </w:tcPr>
          <w:p w:rsidR="0098620C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Ukupno planirano u svim centrima</w:t>
            </w:r>
          </w:p>
        </w:tc>
        <w:tc>
          <w:tcPr>
            <w:tcW w:w="1582" w:type="dxa"/>
            <w:gridSpan w:val="13"/>
            <w:shd w:val="clear" w:color="auto" w:fill="auto"/>
          </w:tcPr>
          <w:p w:rsidR="0098620C" w:rsidRPr="00C524B6" w:rsidRDefault="0098620C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5" w:name="Text80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05"/>
          </w:p>
        </w:tc>
        <w:tc>
          <w:tcPr>
            <w:tcW w:w="1745" w:type="dxa"/>
            <w:gridSpan w:val="18"/>
            <w:shd w:val="clear" w:color="auto" w:fill="auto"/>
          </w:tcPr>
          <w:p w:rsidR="0098620C" w:rsidRPr="00C524B6" w:rsidRDefault="002A468D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Ukupno planirano u BiH:</w:t>
            </w:r>
          </w:p>
        </w:tc>
        <w:tc>
          <w:tcPr>
            <w:tcW w:w="2002" w:type="dxa"/>
            <w:gridSpan w:val="9"/>
            <w:tcBorders>
              <w:right w:val="single" w:sz="8" w:space="0" w:color="auto"/>
            </w:tcBorders>
            <w:shd w:val="clear" w:color="auto" w:fill="auto"/>
          </w:tcPr>
          <w:p w:rsidR="0098620C" w:rsidRPr="00C524B6" w:rsidRDefault="0098620C" w:rsidP="00C110E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6" w:name="Text81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06"/>
          </w:p>
        </w:tc>
      </w:tr>
      <w:tr w:rsidR="00D41943" w:rsidRPr="00C524B6" w:rsidTr="00C524B6">
        <w:tc>
          <w:tcPr>
            <w:tcW w:w="2146" w:type="dxa"/>
            <w:gridSpan w:val="6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D41943" w:rsidRPr="00C524B6" w:rsidRDefault="00D41943" w:rsidP="00D41943">
            <w:pPr>
              <w:rPr>
                <w:lang w:val="sr-Cyrl-CS"/>
              </w:rPr>
            </w:pPr>
          </w:p>
        </w:tc>
        <w:tc>
          <w:tcPr>
            <w:tcW w:w="2874" w:type="dxa"/>
            <w:gridSpan w:val="33"/>
            <w:shd w:val="clear" w:color="auto" w:fill="auto"/>
            <w:vAlign w:val="center"/>
          </w:tcPr>
          <w:p w:rsidR="00D41943" w:rsidRPr="00C524B6" w:rsidRDefault="002A468D" w:rsidP="00D4194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Ukupan</w:t>
            </w:r>
            <w:r w:rsidR="00D41943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broj</w:t>
            </w:r>
            <w:r w:rsidR="00D41943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ispitanika</w:t>
            </w:r>
            <w:r w:rsidR="00D41943" w:rsidRPr="00C524B6">
              <w:rPr>
                <w:lang w:val="sr-Cyrl-CS"/>
              </w:rPr>
              <w:t>:</w:t>
            </w:r>
          </w:p>
        </w:tc>
        <w:tc>
          <w:tcPr>
            <w:tcW w:w="1582" w:type="dxa"/>
            <w:gridSpan w:val="13"/>
            <w:shd w:val="clear" w:color="auto" w:fill="auto"/>
            <w:vAlign w:val="center"/>
          </w:tcPr>
          <w:p w:rsidR="00D41943" w:rsidRPr="00C524B6" w:rsidRDefault="00D41943" w:rsidP="00D4194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7" w:name="Text82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07"/>
          </w:p>
        </w:tc>
        <w:tc>
          <w:tcPr>
            <w:tcW w:w="1704" w:type="dxa"/>
            <w:gridSpan w:val="17"/>
            <w:shd w:val="clear" w:color="auto" w:fill="auto"/>
            <w:vAlign w:val="center"/>
          </w:tcPr>
          <w:p w:rsidR="00D41943" w:rsidRPr="00C524B6" w:rsidRDefault="002A468D" w:rsidP="00D41943">
            <w:pPr>
              <w:rPr>
                <w:lang w:val="sr-Cyrl-BA"/>
              </w:rPr>
            </w:pPr>
            <w:r w:rsidRPr="00C524B6">
              <w:rPr>
                <w:lang w:val="sr-Cyrl-CS"/>
              </w:rPr>
              <w:t>Ukupan</w:t>
            </w:r>
            <w:r w:rsidR="00D41943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broj</w:t>
            </w:r>
            <w:r w:rsidR="00D41943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ispitanika</w:t>
            </w:r>
            <w:r w:rsidR="00D41943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u</w:t>
            </w:r>
            <w:r w:rsidR="00D41943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BA"/>
              </w:rPr>
              <w:t>BiH</w:t>
            </w:r>
          </w:p>
        </w:tc>
        <w:tc>
          <w:tcPr>
            <w:tcW w:w="2043" w:type="dxa"/>
            <w:gridSpan w:val="10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41943" w:rsidRPr="00C524B6" w:rsidRDefault="00D41943" w:rsidP="00D4194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08" w:name="Text83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08"/>
          </w:p>
        </w:tc>
      </w:tr>
      <w:tr w:rsidR="000D3198" w:rsidRPr="00C524B6" w:rsidTr="00C524B6">
        <w:tc>
          <w:tcPr>
            <w:tcW w:w="3290" w:type="dxa"/>
            <w:gridSpan w:val="14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0D3198" w:rsidRPr="00C524B6" w:rsidRDefault="002A468D" w:rsidP="000D3198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Ispitivanje u jednom istraživačkom centru</w:t>
            </w:r>
          </w:p>
        </w:tc>
        <w:tc>
          <w:tcPr>
            <w:tcW w:w="431" w:type="dxa"/>
            <w:gridSpan w:val="7"/>
            <w:shd w:val="clear" w:color="auto" w:fill="auto"/>
            <w:vAlign w:val="center"/>
          </w:tcPr>
          <w:p w:rsidR="000D3198" w:rsidRPr="00C524B6" w:rsidRDefault="000D3198" w:rsidP="000D3198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9" w:name="Check26"/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bookmarkEnd w:id="109"/>
          </w:p>
        </w:tc>
        <w:tc>
          <w:tcPr>
            <w:tcW w:w="3043" w:type="dxa"/>
            <w:gridSpan w:val="32"/>
            <w:shd w:val="clear" w:color="auto" w:fill="auto"/>
            <w:vAlign w:val="center"/>
          </w:tcPr>
          <w:p w:rsidR="000D3198" w:rsidRPr="00C524B6" w:rsidRDefault="002A468D" w:rsidP="000D3198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Multicentrično ispitivanje u BiH</w:t>
            </w:r>
            <w:r w:rsidR="000D3198" w:rsidRPr="00C524B6">
              <w:rPr>
                <w:lang w:val="sr-Cyrl-CS"/>
              </w:rPr>
              <w:t xml:space="preserve">  </w:t>
            </w:r>
            <w:r w:rsidR="000D3198" w:rsidRPr="00C524B6">
              <w:rPr>
                <w:lang w:val="sr-Cyrl-CS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0" w:name="Check27"/>
            <w:r w:rsidR="000D3198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0D3198" w:rsidRPr="00C524B6">
              <w:rPr>
                <w:lang w:val="sr-Cyrl-CS"/>
              </w:rPr>
              <w:fldChar w:fldCharType="end"/>
            </w:r>
            <w:bookmarkEnd w:id="110"/>
          </w:p>
        </w:tc>
        <w:tc>
          <w:tcPr>
            <w:tcW w:w="3037" w:type="dxa"/>
            <w:gridSpan w:val="24"/>
            <w:shd w:val="clear" w:color="auto" w:fill="auto"/>
            <w:vAlign w:val="center"/>
          </w:tcPr>
          <w:p w:rsidR="000D3198" w:rsidRPr="00C524B6" w:rsidRDefault="002A468D" w:rsidP="000D3198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Međunarodno multicentrično ispitivanje</w:t>
            </w:r>
            <w:r w:rsidR="000D3198" w:rsidRPr="00C524B6">
              <w:rPr>
                <w:lang w:val="sr-Cyrl-CS"/>
              </w:rPr>
              <w:t xml:space="preserve">   </w:t>
            </w:r>
          </w:p>
        </w:tc>
        <w:tc>
          <w:tcPr>
            <w:tcW w:w="548" w:type="dxa"/>
            <w:gridSpan w:val="2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0D3198" w:rsidRPr="00C524B6" w:rsidRDefault="000D3198" w:rsidP="000D3198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1" w:name="Check28"/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bookmarkEnd w:id="111"/>
          </w:p>
        </w:tc>
      </w:tr>
      <w:tr w:rsidR="00C31EB5" w:rsidRPr="00C524B6" w:rsidTr="00C524B6">
        <w:tc>
          <w:tcPr>
            <w:tcW w:w="6764" w:type="dxa"/>
            <w:gridSpan w:val="53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C31EB5" w:rsidRPr="00C524B6" w:rsidRDefault="00C31EB5" w:rsidP="0081510B">
            <w:pPr>
              <w:rPr>
                <w:lang w:val="sr-Cyrl-CS"/>
              </w:rPr>
            </w:pPr>
          </w:p>
        </w:tc>
        <w:tc>
          <w:tcPr>
            <w:tcW w:w="1440" w:type="dxa"/>
            <w:gridSpan w:val="14"/>
            <w:tcBorders>
              <w:bottom w:val="single" w:sz="8" w:space="0" w:color="auto"/>
            </w:tcBorders>
            <w:shd w:val="clear" w:color="auto" w:fill="auto"/>
          </w:tcPr>
          <w:p w:rsidR="00C31EB5" w:rsidRPr="00C524B6" w:rsidRDefault="002A468D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u</w:t>
            </w:r>
            <w:r w:rsidR="00C31EB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zemljama</w:t>
            </w:r>
            <w:r w:rsidR="00C31EB5" w:rsidRPr="00C524B6">
              <w:rPr>
                <w:lang w:val="sr-Cyrl-CS"/>
              </w:rPr>
              <w:t>:</w:t>
            </w:r>
          </w:p>
        </w:tc>
        <w:tc>
          <w:tcPr>
            <w:tcW w:w="2145" w:type="dxa"/>
            <w:gridSpan w:val="1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31EB5" w:rsidRPr="00C524B6" w:rsidRDefault="00C31EB5" w:rsidP="0081510B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2" w:name="Text84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12"/>
          </w:p>
        </w:tc>
      </w:tr>
      <w:tr w:rsidR="00C31EB5" w:rsidRPr="00C524B6" w:rsidTr="00C524B6">
        <w:tc>
          <w:tcPr>
            <w:tcW w:w="10349" w:type="dxa"/>
            <w:gridSpan w:val="79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31EB5" w:rsidRPr="00C524B6" w:rsidRDefault="00C31EB5" w:rsidP="004514B9">
            <w:pPr>
              <w:rPr>
                <w:sz w:val="16"/>
                <w:szCs w:val="16"/>
                <w:lang w:val="sr-Cyrl-CS"/>
              </w:rPr>
            </w:pPr>
          </w:p>
        </w:tc>
      </w:tr>
      <w:tr w:rsidR="00C31EB5" w:rsidRPr="00C524B6" w:rsidTr="00C524B6">
        <w:tc>
          <w:tcPr>
            <w:tcW w:w="10349" w:type="dxa"/>
            <w:gridSpan w:val="79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C31EB5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Dužina</w:t>
            </w:r>
            <w:r w:rsidR="00C31EB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primjene</w:t>
            </w:r>
            <w:r w:rsidR="00C31EB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ispitivanog</w:t>
            </w:r>
            <w:r w:rsidR="00C31EB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lijeka</w:t>
            </w:r>
            <w:r w:rsidR="00C31EB5" w:rsidRPr="00C524B6">
              <w:rPr>
                <w:lang w:val="sr-Cyrl-CS"/>
              </w:rPr>
              <w:t>:</w:t>
            </w:r>
          </w:p>
        </w:tc>
      </w:tr>
      <w:tr w:rsidR="00C31EB5" w:rsidRPr="00C524B6" w:rsidTr="00C524B6">
        <w:tc>
          <w:tcPr>
            <w:tcW w:w="2536" w:type="dxa"/>
            <w:gridSpan w:val="8"/>
            <w:tcBorders>
              <w:left w:val="single" w:sz="8" w:space="0" w:color="auto"/>
            </w:tcBorders>
            <w:shd w:val="clear" w:color="auto" w:fill="auto"/>
          </w:tcPr>
          <w:p w:rsidR="00C31EB5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Pojedinačna</w:t>
            </w:r>
            <w:r w:rsidR="00C31EB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doza</w:t>
            </w:r>
            <w:r w:rsidR="00C31EB5" w:rsidRPr="00C524B6">
              <w:rPr>
                <w:lang w:val="sr-Cyrl-CS"/>
              </w:rPr>
              <w:t xml:space="preserve"> </w:t>
            </w:r>
            <w:r w:rsidR="00C31EB5" w:rsidRPr="00C524B6">
              <w:rPr>
                <w:lang w:val="sr-Cyrl-CS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3" w:name="Check29"/>
            <w:r w:rsidR="00C31EB5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C31EB5" w:rsidRPr="00C524B6">
              <w:rPr>
                <w:lang w:val="sr-Cyrl-CS"/>
              </w:rPr>
              <w:fldChar w:fldCharType="end"/>
            </w:r>
            <w:bookmarkEnd w:id="113"/>
          </w:p>
        </w:tc>
        <w:tc>
          <w:tcPr>
            <w:tcW w:w="2334" w:type="dxa"/>
            <w:gridSpan w:val="28"/>
            <w:shd w:val="clear" w:color="auto" w:fill="auto"/>
          </w:tcPr>
          <w:p w:rsidR="00C31EB5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Ponovljena</w:t>
            </w:r>
            <w:r w:rsidR="00C31EB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doza</w:t>
            </w:r>
            <w:r w:rsidR="00C31EB5" w:rsidRPr="00C524B6">
              <w:rPr>
                <w:lang w:val="sr-Cyrl-CS"/>
              </w:rPr>
              <w:t xml:space="preserve"> </w:t>
            </w:r>
            <w:r w:rsidR="00C31EB5" w:rsidRPr="00C524B6">
              <w:rPr>
                <w:lang w:val="sr-Cyrl-CS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4" w:name="Check30"/>
            <w:r w:rsidR="00C31EB5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C31EB5" w:rsidRPr="00C524B6">
              <w:rPr>
                <w:lang w:val="sr-Cyrl-CS"/>
              </w:rPr>
              <w:fldChar w:fldCharType="end"/>
            </w:r>
            <w:bookmarkEnd w:id="114"/>
          </w:p>
        </w:tc>
        <w:tc>
          <w:tcPr>
            <w:tcW w:w="1584" w:type="dxa"/>
            <w:gridSpan w:val="15"/>
            <w:shd w:val="clear" w:color="auto" w:fill="auto"/>
          </w:tcPr>
          <w:p w:rsidR="00C31EB5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Navesti</w:t>
            </w:r>
            <w:r w:rsidR="00C31EB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broj</w:t>
            </w:r>
            <w:r w:rsidR="00C31EB5" w:rsidRPr="00C524B6">
              <w:rPr>
                <w:lang w:val="sr-Cyrl-CS"/>
              </w:rPr>
              <w:t xml:space="preserve"> </w:t>
            </w:r>
          </w:p>
        </w:tc>
        <w:tc>
          <w:tcPr>
            <w:tcW w:w="1296" w:type="dxa"/>
            <w:gridSpan w:val="12"/>
            <w:shd w:val="clear" w:color="auto" w:fill="auto"/>
          </w:tcPr>
          <w:p w:rsidR="00C31EB5" w:rsidRPr="00C524B6" w:rsidRDefault="00A41E0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5" w:name="Text85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15"/>
          </w:p>
        </w:tc>
        <w:tc>
          <w:tcPr>
            <w:tcW w:w="793" w:type="dxa"/>
            <w:gridSpan w:val="10"/>
            <w:shd w:val="clear" w:color="auto" w:fill="auto"/>
          </w:tcPr>
          <w:p w:rsidR="00C31EB5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dana</w:t>
            </w:r>
            <w:r w:rsidR="00A41E0D" w:rsidRPr="00C524B6">
              <w:rPr>
                <w:lang w:val="sr-Cyrl-CS"/>
              </w:rPr>
              <w:t>:</w:t>
            </w:r>
          </w:p>
        </w:tc>
        <w:tc>
          <w:tcPr>
            <w:tcW w:w="1806" w:type="dxa"/>
            <w:gridSpan w:val="6"/>
            <w:tcBorders>
              <w:right w:val="single" w:sz="8" w:space="0" w:color="auto"/>
            </w:tcBorders>
            <w:shd w:val="clear" w:color="auto" w:fill="auto"/>
          </w:tcPr>
          <w:p w:rsidR="00C31EB5" w:rsidRPr="00C524B6" w:rsidRDefault="00A41E0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6" w:name="Text86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16"/>
          </w:p>
        </w:tc>
      </w:tr>
      <w:tr w:rsidR="00A41E0D" w:rsidRPr="00C524B6" w:rsidTr="00C524B6">
        <w:tc>
          <w:tcPr>
            <w:tcW w:w="4870" w:type="dxa"/>
            <w:gridSpan w:val="36"/>
            <w:tcBorders>
              <w:left w:val="single" w:sz="8" w:space="0" w:color="auto"/>
            </w:tcBorders>
            <w:shd w:val="clear" w:color="auto" w:fill="auto"/>
          </w:tcPr>
          <w:p w:rsidR="00A41E0D" w:rsidRPr="00C524B6" w:rsidRDefault="00A41E0D" w:rsidP="004514B9">
            <w:pPr>
              <w:rPr>
                <w:lang w:val="sr-Cyrl-CS"/>
              </w:rPr>
            </w:pPr>
          </w:p>
        </w:tc>
        <w:tc>
          <w:tcPr>
            <w:tcW w:w="1584" w:type="dxa"/>
            <w:gridSpan w:val="15"/>
            <w:shd w:val="clear" w:color="auto" w:fill="auto"/>
          </w:tcPr>
          <w:p w:rsidR="00A41E0D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sedmica:</w:t>
            </w:r>
          </w:p>
        </w:tc>
        <w:tc>
          <w:tcPr>
            <w:tcW w:w="1155" w:type="dxa"/>
            <w:gridSpan w:val="11"/>
            <w:shd w:val="clear" w:color="auto" w:fill="auto"/>
          </w:tcPr>
          <w:p w:rsidR="00A41E0D" w:rsidRPr="00C524B6" w:rsidRDefault="00A41E0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117" w:name="Text87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17"/>
          </w:p>
        </w:tc>
        <w:tc>
          <w:tcPr>
            <w:tcW w:w="1014" w:type="dxa"/>
            <w:gridSpan w:val="12"/>
            <w:shd w:val="clear" w:color="auto" w:fill="auto"/>
          </w:tcPr>
          <w:p w:rsidR="00A41E0D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mjesec</w:t>
            </w:r>
            <w:r w:rsidR="00A41E0D" w:rsidRPr="00C524B6">
              <w:rPr>
                <w:lang w:val="sr-Cyrl-CS"/>
              </w:rPr>
              <w:t>:</w:t>
            </w:r>
          </w:p>
        </w:tc>
        <w:tc>
          <w:tcPr>
            <w:tcW w:w="1726" w:type="dxa"/>
            <w:gridSpan w:val="5"/>
            <w:tcBorders>
              <w:right w:val="single" w:sz="8" w:space="0" w:color="auto"/>
            </w:tcBorders>
            <w:shd w:val="clear" w:color="auto" w:fill="auto"/>
          </w:tcPr>
          <w:p w:rsidR="00A41E0D" w:rsidRPr="00C524B6" w:rsidRDefault="00A41E0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118" w:name="Text88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18"/>
          </w:p>
        </w:tc>
      </w:tr>
      <w:tr w:rsidR="00A41E0D" w:rsidRPr="00C524B6" w:rsidTr="00C524B6">
        <w:tc>
          <w:tcPr>
            <w:tcW w:w="3145" w:type="dxa"/>
            <w:gridSpan w:val="12"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A41E0D" w:rsidRPr="00C524B6" w:rsidRDefault="002A468D" w:rsidP="00A41E0D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Period praćenja nakon posljednje primjene lijeka</w:t>
            </w:r>
          </w:p>
        </w:tc>
        <w:tc>
          <w:tcPr>
            <w:tcW w:w="863" w:type="dxa"/>
            <w:gridSpan w:val="14"/>
            <w:shd w:val="clear" w:color="auto" w:fill="auto"/>
            <w:vAlign w:val="center"/>
          </w:tcPr>
          <w:p w:rsidR="00A41E0D" w:rsidRPr="00C524B6" w:rsidRDefault="002A468D" w:rsidP="00A41E0D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ne</w:t>
            </w:r>
            <w:r w:rsidR="00A41E0D" w:rsidRPr="00C524B6">
              <w:rPr>
                <w:lang w:val="sr-Cyrl-CS"/>
              </w:rPr>
              <w:t xml:space="preserve">  </w:t>
            </w:r>
            <w:r w:rsidR="00A41E0D" w:rsidRPr="00C524B6">
              <w:rPr>
                <w:lang w:val="sr-Cyrl-CS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Check31"/>
            <w:r w:rsidR="00A41E0D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A41E0D" w:rsidRPr="00C524B6">
              <w:rPr>
                <w:lang w:val="sr-Cyrl-CS"/>
              </w:rPr>
              <w:fldChar w:fldCharType="end"/>
            </w:r>
            <w:bookmarkEnd w:id="119"/>
          </w:p>
        </w:tc>
        <w:tc>
          <w:tcPr>
            <w:tcW w:w="862" w:type="dxa"/>
            <w:gridSpan w:val="10"/>
            <w:shd w:val="clear" w:color="auto" w:fill="auto"/>
            <w:vAlign w:val="center"/>
          </w:tcPr>
          <w:p w:rsidR="00A41E0D" w:rsidRPr="00C524B6" w:rsidRDefault="002A468D" w:rsidP="00A41E0D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da</w:t>
            </w:r>
            <w:r w:rsidR="00A41E0D" w:rsidRPr="00C524B6">
              <w:rPr>
                <w:lang w:val="sr-Cyrl-CS"/>
              </w:rPr>
              <w:t xml:space="preserve">  </w:t>
            </w:r>
            <w:r w:rsidR="00A41E0D" w:rsidRPr="00C524B6">
              <w:rPr>
                <w:lang w:val="sr-Cyrl-CS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Check32"/>
            <w:r w:rsidR="00A41E0D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A41E0D" w:rsidRPr="00C524B6">
              <w:rPr>
                <w:lang w:val="sr-Cyrl-CS"/>
              </w:rPr>
              <w:fldChar w:fldCharType="end"/>
            </w:r>
            <w:bookmarkEnd w:id="120"/>
          </w:p>
        </w:tc>
        <w:tc>
          <w:tcPr>
            <w:tcW w:w="2880" w:type="dxa"/>
            <w:gridSpan w:val="27"/>
            <w:shd w:val="clear" w:color="auto" w:fill="auto"/>
            <w:vAlign w:val="center"/>
          </w:tcPr>
          <w:p w:rsidR="00A41E0D" w:rsidRPr="00C524B6" w:rsidRDefault="002A468D" w:rsidP="00A41E0D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Navesti</w:t>
            </w:r>
            <w:r w:rsidR="00A41E0D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period</w:t>
            </w:r>
            <w:r w:rsidR="00A41E0D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praćenja</w:t>
            </w:r>
            <w:r w:rsidR="00A41E0D" w:rsidRPr="00C524B6">
              <w:rPr>
                <w:lang w:val="sr-Cyrl-CS"/>
              </w:rPr>
              <w:t>:</w:t>
            </w:r>
          </w:p>
        </w:tc>
        <w:tc>
          <w:tcPr>
            <w:tcW w:w="2599" w:type="dxa"/>
            <w:gridSpan w:val="16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A41E0D" w:rsidRPr="00C524B6" w:rsidRDefault="00A41E0D" w:rsidP="00A41E0D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21" w:name="Text89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21"/>
          </w:p>
        </w:tc>
      </w:tr>
      <w:tr w:rsidR="007C156F" w:rsidRPr="00C524B6" w:rsidTr="00C524B6">
        <w:tc>
          <w:tcPr>
            <w:tcW w:w="4008" w:type="dxa"/>
            <w:gridSpan w:val="26"/>
            <w:tcBorders>
              <w:left w:val="single" w:sz="8" w:space="0" w:color="auto"/>
            </w:tcBorders>
            <w:shd w:val="clear" w:color="auto" w:fill="auto"/>
          </w:tcPr>
          <w:p w:rsidR="007C156F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Predviđeno</w:t>
            </w:r>
            <w:r w:rsidR="007C156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trajanje</w:t>
            </w:r>
            <w:r w:rsidR="007C156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ispitivanja</w:t>
            </w:r>
            <w:r w:rsidR="007C156F" w:rsidRPr="00C524B6">
              <w:rPr>
                <w:lang w:val="sr-Cyrl-CS"/>
              </w:rPr>
              <w:t>:</w:t>
            </w:r>
          </w:p>
        </w:tc>
        <w:tc>
          <w:tcPr>
            <w:tcW w:w="6341" w:type="dxa"/>
            <w:gridSpan w:val="53"/>
            <w:tcBorders>
              <w:right w:val="single" w:sz="8" w:space="0" w:color="auto"/>
            </w:tcBorders>
            <w:shd w:val="clear" w:color="auto" w:fill="auto"/>
          </w:tcPr>
          <w:p w:rsidR="007C156F" w:rsidRPr="00C524B6" w:rsidRDefault="007C156F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2" w:name="Text90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22"/>
          </w:p>
        </w:tc>
      </w:tr>
      <w:tr w:rsidR="008418D9" w:rsidRPr="00C524B6" w:rsidTr="00C524B6">
        <w:tc>
          <w:tcPr>
            <w:tcW w:w="4443" w:type="dxa"/>
            <w:gridSpan w:val="31"/>
            <w:tcBorders>
              <w:left w:val="single" w:sz="8" w:space="0" w:color="auto"/>
            </w:tcBorders>
            <w:shd w:val="clear" w:color="auto" w:fill="auto"/>
          </w:tcPr>
          <w:p w:rsidR="008418D9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Kriterijumi za uključivanje ispitanika:</w:t>
            </w:r>
          </w:p>
        </w:tc>
        <w:tc>
          <w:tcPr>
            <w:tcW w:w="1005" w:type="dxa"/>
            <w:gridSpan w:val="15"/>
            <w:shd w:val="clear" w:color="auto" w:fill="auto"/>
          </w:tcPr>
          <w:p w:rsidR="008418D9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Pol</w:t>
            </w:r>
            <w:r w:rsidR="008418D9" w:rsidRPr="00C524B6">
              <w:rPr>
                <w:lang w:val="sr-Cyrl-CS"/>
              </w:rPr>
              <w:t xml:space="preserve">: </w:t>
            </w:r>
          </w:p>
        </w:tc>
        <w:tc>
          <w:tcPr>
            <w:tcW w:w="1006" w:type="dxa"/>
            <w:gridSpan w:val="5"/>
            <w:shd w:val="clear" w:color="auto" w:fill="auto"/>
          </w:tcPr>
          <w:p w:rsidR="008418D9" w:rsidRPr="00C524B6" w:rsidRDefault="00873B72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23" w:name="Text101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23"/>
          </w:p>
        </w:tc>
        <w:tc>
          <w:tcPr>
            <w:tcW w:w="1155" w:type="dxa"/>
            <w:gridSpan w:val="11"/>
            <w:shd w:val="clear" w:color="auto" w:fill="auto"/>
          </w:tcPr>
          <w:p w:rsidR="008418D9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Starost</w:t>
            </w:r>
            <w:r w:rsidR="008418D9" w:rsidRPr="00C524B6">
              <w:rPr>
                <w:lang w:val="sr-Cyrl-CS"/>
              </w:rPr>
              <w:t>:</w:t>
            </w:r>
          </w:p>
        </w:tc>
        <w:bookmarkStart w:id="124" w:name="Text91"/>
        <w:tc>
          <w:tcPr>
            <w:tcW w:w="2740" w:type="dxa"/>
            <w:gridSpan w:val="17"/>
            <w:tcBorders>
              <w:right w:val="single" w:sz="8" w:space="0" w:color="auto"/>
            </w:tcBorders>
            <w:shd w:val="clear" w:color="auto" w:fill="auto"/>
          </w:tcPr>
          <w:p w:rsidR="008418D9" w:rsidRPr="00C524B6" w:rsidRDefault="008418D9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91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24"/>
          </w:p>
        </w:tc>
      </w:tr>
      <w:tr w:rsidR="00247FA5" w:rsidRPr="00C524B6" w:rsidTr="00C524B6">
        <w:tc>
          <w:tcPr>
            <w:tcW w:w="2146" w:type="dxa"/>
            <w:gridSpan w:val="6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247FA5" w:rsidRPr="00C524B6" w:rsidRDefault="00247FA5" w:rsidP="004514B9">
            <w:pPr>
              <w:rPr>
                <w:lang w:val="sr-Cyrl-CS"/>
              </w:rPr>
            </w:pPr>
          </w:p>
        </w:tc>
        <w:tc>
          <w:tcPr>
            <w:tcW w:w="2297" w:type="dxa"/>
            <w:gridSpan w:val="25"/>
            <w:tcBorders>
              <w:bottom w:val="single" w:sz="8" w:space="0" w:color="auto"/>
            </w:tcBorders>
            <w:shd w:val="clear" w:color="auto" w:fill="auto"/>
          </w:tcPr>
          <w:p w:rsidR="00247FA5" w:rsidRPr="00C524B6" w:rsidRDefault="00247FA5" w:rsidP="004514B9">
            <w:pPr>
              <w:rPr>
                <w:lang w:val="sr-Cyrl-CS"/>
              </w:rPr>
            </w:pPr>
          </w:p>
        </w:tc>
        <w:tc>
          <w:tcPr>
            <w:tcW w:w="1005" w:type="dxa"/>
            <w:gridSpan w:val="15"/>
            <w:tcBorders>
              <w:bottom w:val="single" w:sz="8" w:space="0" w:color="auto"/>
            </w:tcBorders>
            <w:shd w:val="clear" w:color="auto" w:fill="auto"/>
          </w:tcPr>
          <w:p w:rsidR="00247FA5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Bolest</w:t>
            </w:r>
            <w:r w:rsidR="008418D9" w:rsidRPr="00C524B6">
              <w:rPr>
                <w:lang w:val="sr-Cyrl-CS"/>
              </w:rPr>
              <w:t>:</w:t>
            </w:r>
          </w:p>
        </w:tc>
        <w:tc>
          <w:tcPr>
            <w:tcW w:w="4901" w:type="dxa"/>
            <w:gridSpan w:val="3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7FA5" w:rsidRPr="00C524B6" w:rsidRDefault="008418D9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25" w:name="Text92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25"/>
          </w:p>
        </w:tc>
      </w:tr>
      <w:tr w:rsidR="008418D9" w:rsidRPr="00C524B6" w:rsidTr="00C524B6">
        <w:tc>
          <w:tcPr>
            <w:tcW w:w="10349" w:type="dxa"/>
            <w:gridSpan w:val="79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8418D9" w:rsidRPr="00C524B6" w:rsidRDefault="008418D9" w:rsidP="004514B9">
            <w:pPr>
              <w:rPr>
                <w:sz w:val="16"/>
                <w:szCs w:val="16"/>
                <w:lang w:val="sr-Cyrl-CS"/>
              </w:rPr>
            </w:pPr>
          </w:p>
        </w:tc>
      </w:tr>
      <w:tr w:rsidR="008418D9" w:rsidRPr="00C524B6" w:rsidTr="00C524B6">
        <w:tc>
          <w:tcPr>
            <w:tcW w:w="10349" w:type="dxa"/>
            <w:gridSpan w:val="79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418D9" w:rsidRPr="00C524B6" w:rsidRDefault="002A468D" w:rsidP="00806C3D">
            <w:pPr>
              <w:rPr>
                <w:lang w:val="sr-Cyrl-CS"/>
              </w:rPr>
            </w:pPr>
            <w:r w:rsidRPr="00C524B6">
              <w:rPr>
                <w:b/>
                <w:lang w:val="sr-Cyrl-CS"/>
              </w:rPr>
              <w:t>Zdravstvena ustanova / istraživački centar u kojem se provodi ispitivanje (popuniti za svaki centar)</w:t>
            </w:r>
          </w:p>
        </w:tc>
      </w:tr>
      <w:tr w:rsidR="00867FD5" w:rsidRPr="00C524B6" w:rsidTr="00C524B6">
        <w:tc>
          <w:tcPr>
            <w:tcW w:w="999" w:type="dxa"/>
            <w:gridSpan w:val="2"/>
            <w:tcBorders>
              <w:left w:val="single" w:sz="8" w:space="0" w:color="auto"/>
            </w:tcBorders>
            <w:shd w:val="clear" w:color="auto" w:fill="auto"/>
          </w:tcPr>
          <w:p w:rsidR="00867FD5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Naziv</w:t>
            </w:r>
            <w:r w:rsidR="00867FD5" w:rsidRPr="00C524B6">
              <w:rPr>
                <w:lang w:val="sr-Cyrl-CS"/>
              </w:rPr>
              <w:t>:</w:t>
            </w:r>
          </w:p>
        </w:tc>
        <w:tc>
          <w:tcPr>
            <w:tcW w:w="9350" w:type="dxa"/>
            <w:gridSpan w:val="77"/>
            <w:tcBorders>
              <w:right w:val="single" w:sz="8" w:space="0" w:color="auto"/>
            </w:tcBorders>
            <w:shd w:val="clear" w:color="auto" w:fill="auto"/>
          </w:tcPr>
          <w:p w:rsidR="00867FD5" w:rsidRPr="00C524B6" w:rsidRDefault="00867FD5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26" w:name="Text93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26"/>
          </w:p>
        </w:tc>
      </w:tr>
      <w:tr w:rsidR="00867FD5" w:rsidRPr="00C524B6" w:rsidTr="00C524B6">
        <w:tc>
          <w:tcPr>
            <w:tcW w:w="5020" w:type="dxa"/>
            <w:gridSpan w:val="39"/>
            <w:tcBorders>
              <w:left w:val="single" w:sz="8" w:space="0" w:color="auto"/>
            </w:tcBorders>
            <w:shd w:val="clear" w:color="auto" w:fill="auto"/>
          </w:tcPr>
          <w:p w:rsidR="00867FD5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Adresa</w:t>
            </w:r>
            <w:r w:rsidR="00867FD5" w:rsidRPr="00C524B6">
              <w:rPr>
                <w:lang w:val="sr-Cyrl-CS"/>
              </w:rPr>
              <w:t xml:space="preserve"> (</w:t>
            </w:r>
            <w:r w:rsidRPr="00C524B6">
              <w:rPr>
                <w:lang w:val="sr-Cyrl-CS"/>
              </w:rPr>
              <w:t>uključujući</w:t>
            </w:r>
            <w:r w:rsidR="00867FD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poštanski</w:t>
            </w:r>
            <w:r w:rsidR="00867FD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broj</w:t>
            </w:r>
            <w:r w:rsidR="00867FD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mjesta</w:t>
            </w:r>
            <w:r w:rsidR="00867FD5" w:rsidRPr="00C524B6">
              <w:rPr>
                <w:lang w:val="sr-Cyrl-CS"/>
              </w:rPr>
              <w:t>):</w:t>
            </w:r>
          </w:p>
        </w:tc>
        <w:tc>
          <w:tcPr>
            <w:tcW w:w="5329" w:type="dxa"/>
            <w:gridSpan w:val="40"/>
            <w:tcBorders>
              <w:right w:val="single" w:sz="8" w:space="0" w:color="auto"/>
            </w:tcBorders>
            <w:shd w:val="clear" w:color="auto" w:fill="auto"/>
          </w:tcPr>
          <w:p w:rsidR="00867FD5" w:rsidRPr="00C524B6" w:rsidRDefault="00867FD5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27" w:name="Text94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27"/>
          </w:p>
        </w:tc>
      </w:tr>
      <w:tr w:rsidR="00867FD5" w:rsidRPr="00C524B6" w:rsidTr="00C524B6">
        <w:tc>
          <w:tcPr>
            <w:tcW w:w="2146" w:type="dxa"/>
            <w:gridSpan w:val="6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867FD5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Ime i prezime glavnog istraživača:</w:t>
            </w:r>
          </w:p>
        </w:tc>
        <w:tc>
          <w:tcPr>
            <w:tcW w:w="8203" w:type="dxa"/>
            <w:gridSpan w:val="7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7FD5" w:rsidRPr="00C524B6" w:rsidRDefault="00867FD5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28" w:name="Text95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28"/>
          </w:p>
        </w:tc>
      </w:tr>
      <w:tr w:rsidR="00867FD5" w:rsidRPr="00C524B6" w:rsidTr="00C524B6">
        <w:tc>
          <w:tcPr>
            <w:tcW w:w="10349" w:type="dxa"/>
            <w:gridSpan w:val="79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867FD5" w:rsidRPr="00C524B6" w:rsidRDefault="00867FD5" w:rsidP="004514B9">
            <w:pPr>
              <w:rPr>
                <w:sz w:val="16"/>
                <w:szCs w:val="16"/>
                <w:lang w:val="sr-Cyrl-CS"/>
              </w:rPr>
            </w:pPr>
          </w:p>
        </w:tc>
      </w:tr>
      <w:tr w:rsidR="00867FD5" w:rsidRPr="00C524B6" w:rsidTr="00C524B6">
        <w:tc>
          <w:tcPr>
            <w:tcW w:w="10349" w:type="dxa"/>
            <w:gridSpan w:val="79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67FD5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b/>
                <w:lang w:val="sr-Cyrl-CS"/>
              </w:rPr>
              <w:t>Laboratorijska</w:t>
            </w:r>
            <w:r w:rsidR="0073600B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ispitivanja</w:t>
            </w:r>
            <w:r w:rsidR="0073600B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se</w:t>
            </w:r>
            <w:r w:rsidR="0073600B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sprovode</w:t>
            </w:r>
            <w:r w:rsidR="0073600B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u</w:t>
            </w:r>
            <w:r w:rsidR="0073600B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laboratorijama</w:t>
            </w:r>
            <w:r w:rsidR="00867FD5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ustanova</w:t>
            </w:r>
            <w:r w:rsidR="00867FD5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u</w:t>
            </w:r>
            <w:r w:rsidR="00867FD5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kojima</w:t>
            </w:r>
            <w:r w:rsidR="00867FD5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se</w:t>
            </w:r>
            <w:r w:rsidR="00867FD5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vrše</w:t>
            </w:r>
            <w:r w:rsidR="00867FD5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ispitivanja</w:t>
            </w:r>
          </w:p>
        </w:tc>
      </w:tr>
      <w:tr w:rsidR="00867FD5" w:rsidRPr="00C524B6" w:rsidTr="00C524B6">
        <w:tc>
          <w:tcPr>
            <w:tcW w:w="2146" w:type="dxa"/>
            <w:gridSpan w:val="6"/>
            <w:tcBorders>
              <w:left w:val="single" w:sz="8" w:space="0" w:color="auto"/>
            </w:tcBorders>
            <w:shd w:val="clear" w:color="auto" w:fill="auto"/>
          </w:tcPr>
          <w:p w:rsidR="00867FD5" w:rsidRPr="00C524B6" w:rsidRDefault="002A468D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da</w:t>
            </w:r>
            <w:r w:rsidR="00867FD5" w:rsidRPr="00C524B6">
              <w:rPr>
                <w:lang w:val="sr-Cyrl-CS"/>
              </w:rPr>
              <w:t xml:space="preserve">  </w:t>
            </w:r>
            <w:r w:rsidR="00867FD5" w:rsidRPr="00C524B6">
              <w:rPr>
                <w:lang w:val="sr-Cyrl-CS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Check33"/>
            <w:r w:rsidR="00867FD5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867FD5" w:rsidRPr="00C524B6">
              <w:rPr>
                <w:lang w:val="sr-Cyrl-CS"/>
              </w:rPr>
              <w:fldChar w:fldCharType="end"/>
            </w:r>
            <w:bookmarkEnd w:id="129"/>
          </w:p>
        </w:tc>
        <w:tc>
          <w:tcPr>
            <w:tcW w:w="2874" w:type="dxa"/>
            <w:gridSpan w:val="33"/>
            <w:shd w:val="clear" w:color="auto" w:fill="auto"/>
          </w:tcPr>
          <w:p w:rsidR="00867FD5" w:rsidRPr="00C524B6" w:rsidRDefault="002A468D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ne</w:t>
            </w:r>
            <w:r w:rsidR="00867FD5" w:rsidRPr="00C524B6">
              <w:rPr>
                <w:lang w:val="sr-Cyrl-CS"/>
              </w:rPr>
              <w:t xml:space="preserve">  </w:t>
            </w:r>
            <w:r w:rsidR="00867FD5" w:rsidRPr="00C524B6">
              <w:rPr>
                <w:lang w:val="sr-Cyrl-CS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Check34"/>
            <w:r w:rsidR="00867FD5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867FD5" w:rsidRPr="00C524B6">
              <w:rPr>
                <w:lang w:val="sr-Cyrl-CS"/>
              </w:rPr>
              <w:fldChar w:fldCharType="end"/>
            </w:r>
            <w:bookmarkEnd w:id="130"/>
          </w:p>
        </w:tc>
        <w:tc>
          <w:tcPr>
            <w:tcW w:w="5329" w:type="dxa"/>
            <w:gridSpan w:val="40"/>
            <w:tcBorders>
              <w:right w:val="single" w:sz="8" w:space="0" w:color="auto"/>
            </w:tcBorders>
            <w:shd w:val="clear" w:color="auto" w:fill="auto"/>
          </w:tcPr>
          <w:p w:rsidR="00867FD5" w:rsidRDefault="002A468D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samo</w:t>
            </w:r>
            <w:r w:rsidR="00867FD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u</w:t>
            </w:r>
            <w:r w:rsidR="00867FD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nekim</w:t>
            </w:r>
            <w:r w:rsidR="00867FD5" w:rsidRPr="00C524B6">
              <w:rPr>
                <w:lang w:val="sr-Cyrl-CS"/>
              </w:rPr>
              <w:t xml:space="preserve">  </w:t>
            </w:r>
            <w:r w:rsidR="00867FD5" w:rsidRPr="00C524B6">
              <w:rPr>
                <w:lang w:val="sr-Cyrl-CS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Check35"/>
            <w:r w:rsidR="00867FD5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867FD5" w:rsidRPr="00C524B6">
              <w:rPr>
                <w:lang w:val="sr-Cyrl-CS"/>
              </w:rPr>
              <w:fldChar w:fldCharType="end"/>
            </w:r>
            <w:bookmarkEnd w:id="131"/>
          </w:p>
          <w:p w:rsidR="004C1E60" w:rsidRPr="00C524B6" w:rsidRDefault="004C1E60" w:rsidP="00C524B6">
            <w:pPr>
              <w:jc w:val="center"/>
              <w:rPr>
                <w:lang w:val="sr-Cyrl-CS"/>
              </w:rPr>
            </w:pPr>
          </w:p>
        </w:tc>
      </w:tr>
      <w:tr w:rsidR="00867FD5" w:rsidRPr="00C524B6" w:rsidTr="00C524B6">
        <w:tc>
          <w:tcPr>
            <w:tcW w:w="10349" w:type="dxa"/>
            <w:gridSpan w:val="79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867FD5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Nazivi</w:t>
            </w:r>
            <w:r w:rsidR="0073600B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</w:t>
            </w:r>
            <w:r w:rsidR="0073600B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adrese</w:t>
            </w:r>
            <w:r w:rsidR="0073600B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laboratorija</w:t>
            </w:r>
            <w:r w:rsidR="00867FD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koje</w:t>
            </w:r>
            <w:r w:rsidR="00867FD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nisu</w:t>
            </w:r>
            <w:r w:rsidR="00867FD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u</w:t>
            </w:r>
            <w:r w:rsidR="00867FD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sklopu</w:t>
            </w:r>
            <w:r w:rsidR="00867FD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ustanova</w:t>
            </w:r>
            <w:r w:rsidR="00867FD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u</w:t>
            </w:r>
            <w:r w:rsidR="00867FD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kojima</w:t>
            </w:r>
            <w:r w:rsidR="00867FD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se</w:t>
            </w:r>
            <w:r w:rsidR="00867FD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vrše</w:t>
            </w:r>
            <w:r w:rsidR="00867FD5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ispitivanja</w:t>
            </w:r>
          </w:p>
        </w:tc>
      </w:tr>
      <w:tr w:rsidR="00867FD5" w:rsidRPr="00C524B6" w:rsidTr="00C524B6">
        <w:tc>
          <w:tcPr>
            <w:tcW w:w="5020" w:type="dxa"/>
            <w:gridSpan w:val="39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867FD5" w:rsidRPr="00C524B6" w:rsidRDefault="00862A77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32" w:name="Text98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32"/>
          </w:p>
        </w:tc>
        <w:tc>
          <w:tcPr>
            <w:tcW w:w="286" w:type="dxa"/>
            <w:gridSpan w:val="6"/>
            <w:tcBorders>
              <w:bottom w:val="single" w:sz="8" w:space="0" w:color="auto"/>
            </w:tcBorders>
            <w:shd w:val="clear" w:color="auto" w:fill="auto"/>
          </w:tcPr>
          <w:p w:rsidR="00867FD5" w:rsidRPr="00C524B6" w:rsidRDefault="00867FD5" w:rsidP="004514B9">
            <w:pPr>
              <w:rPr>
                <w:lang w:val="sr-Cyrl-CS"/>
              </w:rPr>
            </w:pPr>
          </w:p>
        </w:tc>
        <w:tc>
          <w:tcPr>
            <w:tcW w:w="5043" w:type="dxa"/>
            <w:gridSpan w:val="3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7FD5" w:rsidRPr="00C524B6" w:rsidRDefault="00867FD5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33" w:name="Text97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33"/>
          </w:p>
        </w:tc>
      </w:tr>
      <w:tr w:rsidR="000F7DA6" w:rsidRPr="00C524B6" w:rsidTr="00C524B6">
        <w:tc>
          <w:tcPr>
            <w:tcW w:w="10349" w:type="dxa"/>
            <w:gridSpan w:val="79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0F7DA6" w:rsidRPr="00C524B6" w:rsidRDefault="000F7DA6" w:rsidP="004514B9">
            <w:pPr>
              <w:rPr>
                <w:sz w:val="16"/>
                <w:szCs w:val="16"/>
                <w:lang w:val="sr-Cyrl-CS"/>
              </w:rPr>
            </w:pPr>
          </w:p>
        </w:tc>
      </w:tr>
      <w:tr w:rsidR="000F7DA6" w:rsidRPr="00C524B6" w:rsidTr="00C524B6">
        <w:tc>
          <w:tcPr>
            <w:tcW w:w="5306" w:type="dxa"/>
            <w:gridSpan w:val="45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0F7DA6" w:rsidRDefault="002A468D" w:rsidP="00806C3D">
            <w:pPr>
              <w:rPr>
                <w:b/>
                <w:lang w:val="sr-Cyrl-CS"/>
              </w:rPr>
            </w:pPr>
            <w:r w:rsidRPr="00C524B6">
              <w:rPr>
                <w:b/>
                <w:lang w:val="sr-Cyrl-CS"/>
              </w:rPr>
              <w:t xml:space="preserve">Praćenje i kontrola kvaliteta ispitivanja </w:t>
            </w:r>
          </w:p>
          <w:p w:rsidR="00806C3D" w:rsidRPr="00C524B6" w:rsidRDefault="00806C3D" w:rsidP="00806C3D">
            <w:pPr>
              <w:rPr>
                <w:lang w:val="sr-Cyrl-CS"/>
              </w:rPr>
            </w:pPr>
          </w:p>
        </w:tc>
        <w:tc>
          <w:tcPr>
            <w:tcW w:w="2444" w:type="dxa"/>
            <w:gridSpan w:val="18"/>
            <w:tcBorders>
              <w:top w:val="single" w:sz="8" w:space="0" w:color="auto"/>
            </w:tcBorders>
            <w:shd w:val="clear" w:color="auto" w:fill="auto"/>
          </w:tcPr>
          <w:p w:rsidR="000F7DA6" w:rsidRPr="00C524B6" w:rsidRDefault="002A468D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da</w:t>
            </w:r>
            <w:r w:rsidR="000F7DA6" w:rsidRPr="00C524B6">
              <w:rPr>
                <w:lang w:val="sr-Cyrl-CS"/>
              </w:rPr>
              <w:t xml:space="preserve">  </w:t>
            </w:r>
            <w:r w:rsidR="000F7DA6" w:rsidRPr="00C524B6">
              <w:rPr>
                <w:lang w:val="sr-Cyrl-CS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7DA6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0F7DA6" w:rsidRPr="00C524B6">
              <w:rPr>
                <w:lang w:val="sr-Cyrl-CS"/>
              </w:rPr>
              <w:fldChar w:fldCharType="end"/>
            </w:r>
          </w:p>
        </w:tc>
        <w:tc>
          <w:tcPr>
            <w:tcW w:w="2599" w:type="dxa"/>
            <w:gridSpan w:val="16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:rsidR="000F7DA6" w:rsidRPr="00C524B6" w:rsidRDefault="002A468D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ne</w:t>
            </w:r>
            <w:r w:rsidR="000F7DA6" w:rsidRPr="00C524B6">
              <w:rPr>
                <w:lang w:val="sr-Cyrl-CS"/>
              </w:rPr>
              <w:t xml:space="preserve">  </w:t>
            </w:r>
            <w:r w:rsidR="000F7DA6" w:rsidRPr="00C524B6">
              <w:rPr>
                <w:lang w:val="sr-Cyrl-CS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7DA6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0F7DA6" w:rsidRPr="00C524B6">
              <w:rPr>
                <w:lang w:val="sr-Cyrl-CS"/>
              </w:rPr>
              <w:fldChar w:fldCharType="end"/>
            </w:r>
          </w:p>
        </w:tc>
      </w:tr>
      <w:tr w:rsidR="00867FD5" w:rsidRPr="00C524B6" w:rsidTr="00C524B6">
        <w:tc>
          <w:tcPr>
            <w:tcW w:w="1715" w:type="dxa"/>
            <w:gridSpan w:val="4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867FD5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Monitor</w:t>
            </w:r>
            <w:r w:rsidR="00C6439C" w:rsidRPr="00C524B6">
              <w:rPr>
                <w:lang w:val="sr-Cyrl-CS"/>
              </w:rPr>
              <w:t xml:space="preserve">  </w:t>
            </w:r>
            <w:r w:rsidR="00C6439C" w:rsidRPr="00C524B6">
              <w:rPr>
                <w:lang w:val="sr-Cyrl-CS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4" w:name="Check36"/>
            <w:r w:rsidR="00C6439C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C6439C" w:rsidRPr="00C524B6">
              <w:rPr>
                <w:lang w:val="sr-Cyrl-CS"/>
              </w:rPr>
              <w:fldChar w:fldCharType="end"/>
            </w:r>
            <w:bookmarkEnd w:id="134"/>
          </w:p>
        </w:tc>
        <w:tc>
          <w:tcPr>
            <w:tcW w:w="1575" w:type="dxa"/>
            <w:gridSpan w:val="10"/>
            <w:tcBorders>
              <w:bottom w:val="single" w:sz="8" w:space="0" w:color="auto"/>
            </w:tcBorders>
            <w:shd w:val="clear" w:color="auto" w:fill="auto"/>
          </w:tcPr>
          <w:p w:rsidR="00867FD5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Oditor</w:t>
            </w:r>
            <w:r w:rsidR="00AB40CC" w:rsidRPr="00C524B6">
              <w:rPr>
                <w:lang w:val="sr-Cyrl-CS"/>
              </w:rPr>
              <w:t xml:space="preserve">  </w:t>
            </w:r>
            <w:r w:rsidR="00AB40CC" w:rsidRPr="00C524B6">
              <w:rPr>
                <w:lang w:val="sr-Cyrl-CS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5" w:name="Check37"/>
            <w:r w:rsidR="00AB40CC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AB40CC" w:rsidRPr="00C524B6">
              <w:rPr>
                <w:lang w:val="sr-Cyrl-CS"/>
              </w:rPr>
              <w:fldChar w:fldCharType="end"/>
            </w:r>
            <w:bookmarkEnd w:id="135"/>
          </w:p>
        </w:tc>
        <w:tc>
          <w:tcPr>
            <w:tcW w:w="1294" w:type="dxa"/>
            <w:gridSpan w:val="19"/>
            <w:tcBorders>
              <w:bottom w:val="single" w:sz="8" w:space="0" w:color="auto"/>
            </w:tcBorders>
            <w:shd w:val="clear" w:color="auto" w:fill="auto"/>
          </w:tcPr>
          <w:p w:rsidR="00867FD5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Druga</w:t>
            </w:r>
            <w:r w:rsidR="00AB40CC" w:rsidRPr="00C524B6">
              <w:rPr>
                <w:lang w:val="sr-Cyrl-CS"/>
              </w:rPr>
              <w:t xml:space="preserve">  </w:t>
            </w:r>
            <w:r w:rsidR="00AB40CC" w:rsidRPr="00C524B6">
              <w:rPr>
                <w:lang w:val="sr-Cyrl-CS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Check38"/>
            <w:r w:rsidR="00AB40CC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AB40CC" w:rsidRPr="00C524B6">
              <w:rPr>
                <w:lang w:val="sr-Cyrl-CS"/>
              </w:rPr>
              <w:fldChar w:fldCharType="end"/>
            </w:r>
            <w:bookmarkEnd w:id="136"/>
          </w:p>
        </w:tc>
        <w:tc>
          <w:tcPr>
            <w:tcW w:w="5765" w:type="dxa"/>
            <w:gridSpan w:val="46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7FD5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Navesti</w:t>
            </w:r>
            <w:r w:rsidR="00AB40CC" w:rsidRPr="00C524B6">
              <w:rPr>
                <w:lang w:val="sr-Cyrl-CS"/>
              </w:rPr>
              <w:t xml:space="preserve">: </w:t>
            </w:r>
            <w:r w:rsidR="00AB40CC" w:rsidRPr="00C524B6">
              <w:rPr>
                <w:lang w:val="sr-Cyrl-CS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37" w:name="Text99"/>
            <w:r w:rsidR="00AB40CC" w:rsidRPr="00C524B6">
              <w:rPr>
                <w:lang w:val="sr-Cyrl-CS"/>
              </w:rPr>
              <w:instrText xml:space="preserve"> FORMTEXT </w:instrText>
            </w:r>
            <w:r w:rsidR="00AB40CC" w:rsidRPr="00C524B6">
              <w:rPr>
                <w:lang w:val="sr-Cyrl-CS"/>
              </w:rPr>
            </w:r>
            <w:r w:rsidR="00AB40CC" w:rsidRPr="00C524B6">
              <w:rPr>
                <w:lang w:val="sr-Cyrl-CS"/>
              </w:rPr>
              <w:fldChar w:fldCharType="separate"/>
            </w:r>
            <w:r w:rsidR="00AB40CC" w:rsidRPr="00C524B6">
              <w:rPr>
                <w:noProof/>
                <w:lang w:val="sr-Cyrl-CS"/>
              </w:rPr>
              <w:t> </w:t>
            </w:r>
            <w:r w:rsidR="00AB40CC" w:rsidRPr="00C524B6">
              <w:rPr>
                <w:noProof/>
                <w:lang w:val="sr-Cyrl-CS"/>
              </w:rPr>
              <w:t> </w:t>
            </w:r>
            <w:r w:rsidR="00AB40CC" w:rsidRPr="00C524B6">
              <w:rPr>
                <w:noProof/>
                <w:lang w:val="sr-Cyrl-CS"/>
              </w:rPr>
              <w:t> </w:t>
            </w:r>
            <w:r w:rsidR="00AB40CC" w:rsidRPr="00C524B6">
              <w:rPr>
                <w:noProof/>
                <w:lang w:val="sr-Cyrl-CS"/>
              </w:rPr>
              <w:t> </w:t>
            </w:r>
            <w:r w:rsidR="00AB40CC" w:rsidRPr="00C524B6">
              <w:rPr>
                <w:noProof/>
                <w:lang w:val="sr-Cyrl-CS"/>
              </w:rPr>
              <w:t> </w:t>
            </w:r>
            <w:r w:rsidR="00AB40CC" w:rsidRPr="00C524B6">
              <w:rPr>
                <w:lang w:val="sr-Cyrl-CS"/>
              </w:rPr>
              <w:fldChar w:fldCharType="end"/>
            </w:r>
            <w:bookmarkEnd w:id="137"/>
          </w:p>
        </w:tc>
      </w:tr>
      <w:tr w:rsidR="00C76770" w:rsidRPr="00C524B6" w:rsidTr="00C524B6">
        <w:tc>
          <w:tcPr>
            <w:tcW w:w="10349" w:type="dxa"/>
            <w:gridSpan w:val="79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76770" w:rsidRPr="00C524B6" w:rsidRDefault="00C76770" w:rsidP="004514B9">
            <w:pPr>
              <w:rPr>
                <w:sz w:val="16"/>
                <w:szCs w:val="16"/>
                <w:lang w:val="sr-Cyrl-CS"/>
              </w:rPr>
            </w:pPr>
          </w:p>
        </w:tc>
      </w:tr>
      <w:tr w:rsidR="00C35863" w:rsidRPr="00C524B6" w:rsidTr="00C524B6">
        <w:tc>
          <w:tcPr>
            <w:tcW w:w="10349" w:type="dxa"/>
            <w:gridSpan w:val="7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35863" w:rsidRPr="00C524B6" w:rsidRDefault="002A468D" w:rsidP="004514B9">
            <w:pPr>
              <w:rPr>
                <w:b/>
                <w:lang w:val="sr-Cyrl-CS"/>
              </w:rPr>
            </w:pPr>
            <w:r w:rsidRPr="00C524B6">
              <w:rPr>
                <w:b/>
                <w:lang w:val="sr-Cyrl-CS"/>
              </w:rPr>
              <w:t>Okvirni</w:t>
            </w:r>
            <w:r w:rsidR="00C35863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datum</w:t>
            </w:r>
            <w:r w:rsidR="00C35863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početka</w:t>
            </w:r>
            <w:r w:rsidR="00C35863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ispitivanja</w:t>
            </w:r>
            <w:r w:rsidR="00C35863" w:rsidRPr="00C524B6">
              <w:rPr>
                <w:b/>
                <w:lang w:val="sr-Cyrl-CS"/>
              </w:rPr>
              <w:t>:</w:t>
            </w:r>
          </w:p>
          <w:p w:rsidR="00C35863" w:rsidRPr="00C524B6" w:rsidRDefault="00C35863" w:rsidP="004514B9">
            <w:pPr>
              <w:rPr>
                <w:lang w:val="sr-Cyrl-CS"/>
              </w:rPr>
            </w:pPr>
            <w:r w:rsidRPr="00C524B6">
              <w:rPr>
                <w:b/>
                <w:lang w:val="sr-Cyrl-CS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38" w:name="Text100"/>
            <w:r w:rsidRPr="00C524B6">
              <w:rPr>
                <w:b/>
                <w:lang w:val="sr-Cyrl-CS"/>
              </w:rPr>
              <w:instrText xml:space="preserve"> FORMTEXT </w:instrText>
            </w:r>
            <w:r w:rsidRPr="00C524B6">
              <w:rPr>
                <w:b/>
                <w:lang w:val="sr-Cyrl-CS"/>
              </w:rPr>
            </w:r>
            <w:r w:rsidRPr="00C524B6">
              <w:rPr>
                <w:b/>
                <w:lang w:val="sr-Cyrl-CS"/>
              </w:rPr>
              <w:fldChar w:fldCharType="separate"/>
            </w:r>
            <w:r w:rsidRPr="00C524B6">
              <w:rPr>
                <w:b/>
                <w:noProof/>
                <w:lang w:val="sr-Cyrl-CS"/>
              </w:rPr>
              <w:t> </w:t>
            </w:r>
            <w:r w:rsidRPr="00C524B6">
              <w:rPr>
                <w:b/>
                <w:noProof/>
                <w:lang w:val="sr-Cyrl-CS"/>
              </w:rPr>
              <w:t> </w:t>
            </w:r>
            <w:r w:rsidRPr="00C524B6">
              <w:rPr>
                <w:b/>
                <w:noProof/>
                <w:lang w:val="sr-Cyrl-CS"/>
              </w:rPr>
              <w:t> </w:t>
            </w:r>
            <w:r w:rsidRPr="00C524B6">
              <w:rPr>
                <w:b/>
                <w:noProof/>
                <w:lang w:val="sr-Cyrl-CS"/>
              </w:rPr>
              <w:t> </w:t>
            </w:r>
            <w:r w:rsidRPr="00C524B6">
              <w:rPr>
                <w:b/>
                <w:noProof/>
                <w:lang w:val="sr-Cyrl-CS"/>
              </w:rPr>
              <w:t> </w:t>
            </w:r>
            <w:r w:rsidRPr="00C524B6">
              <w:rPr>
                <w:b/>
                <w:lang w:val="sr-Cyrl-CS"/>
              </w:rPr>
              <w:fldChar w:fldCharType="end"/>
            </w:r>
            <w:bookmarkEnd w:id="138"/>
          </w:p>
        </w:tc>
      </w:tr>
      <w:tr w:rsidR="00C35863" w:rsidRPr="00C524B6" w:rsidTr="00C524B6">
        <w:tc>
          <w:tcPr>
            <w:tcW w:w="10349" w:type="dxa"/>
            <w:gridSpan w:val="79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C35863" w:rsidRPr="00C524B6" w:rsidRDefault="00C35863" w:rsidP="004514B9">
            <w:pPr>
              <w:rPr>
                <w:sz w:val="16"/>
                <w:szCs w:val="16"/>
                <w:lang w:val="sr-Cyrl-CS"/>
              </w:rPr>
            </w:pPr>
          </w:p>
        </w:tc>
      </w:tr>
      <w:tr w:rsidR="00873B72" w:rsidRPr="00C524B6" w:rsidTr="00C524B6">
        <w:tc>
          <w:tcPr>
            <w:tcW w:w="8181" w:type="dxa"/>
            <w:gridSpan w:val="6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73B72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b/>
                <w:lang w:val="sr-Cyrl-CS"/>
              </w:rPr>
              <w:t>Ispitivanje</w:t>
            </w:r>
            <w:r w:rsidR="00873B72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je</w:t>
            </w:r>
            <w:r w:rsidR="00873B72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povezano</w:t>
            </w:r>
            <w:r w:rsidR="00873B72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sa</w:t>
            </w:r>
            <w:r w:rsidR="00873B72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dobijanjem</w:t>
            </w:r>
            <w:r w:rsidR="00873B72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BA"/>
              </w:rPr>
              <w:t>dozvole za stavljanje lijeka u promet u BiH:</w:t>
            </w:r>
          </w:p>
        </w:tc>
        <w:tc>
          <w:tcPr>
            <w:tcW w:w="2168" w:type="dxa"/>
            <w:gridSpan w:val="1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73B72" w:rsidRPr="00C524B6" w:rsidRDefault="002A468D" w:rsidP="00873B72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da</w:t>
            </w:r>
            <w:r w:rsidR="00873B72" w:rsidRPr="00C524B6">
              <w:rPr>
                <w:lang w:val="sr-Cyrl-CS"/>
              </w:rPr>
              <w:t xml:space="preserve"> </w:t>
            </w:r>
            <w:r w:rsidR="00873B72" w:rsidRPr="00C524B6">
              <w:rPr>
                <w:lang w:val="sr-Cyrl-CS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Check39"/>
            <w:r w:rsidR="00873B72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873B72" w:rsidRPr="00C524B6">
              <w:rPr>
                <w:lang w:val="sr-Cyrl-CS"/>
              </w:rPr>
              <w:fldChar w:fldCharType="end"/>
            </w:r>
            <w:bookmarkEnd w:id="139"/>
            <w:r w:rsidR="00873B72" w:rsidRPr="00C524B6">
              <w:rPr>
                <w:lang w:val="sr-Cyrl-CS"/>
              </w:rPr>
              <w:t xml:space="preserve">      </w:t>
            </w:r>
            <w:r w:rsidRPr="00C524B6">
              <w:rPr>
                <w:lang w:val="sr-Cyrl-CS"/>
              </w:rPr>
              <w:t>ne</w:t>
            </w:r>
            <w:r w:rsidR="00873B72" w:rsidRPr="00C524B6">
              <w:rPr>
                <w:lang w:val="sr-Cyrl-CS"/>
              </w:rPr>
              <w:t xml:space="preserve">  </w:t>
            </w:r>
            <w:r w:rsidR="00873B72" w:rsidRPr="00C524B6">
              <w:rPr>
                <w:lang w:val="sr-Cyrl-CS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Check40"/>
            <w:r w:rsidR="00873B72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873B72" w:rsidRPr="00C524B6">
              <w:rPr>
                <w:lang w:val="sr-Cyrl-CS"/>
              </w:rPr>
              <w:fldChar w:fldCharType="end"/>
            </w:r>
            <w:bookmarkEnd w:id="140"/>
          </w:p>
        </w:tc>
      </w:tr>
      <w:tr w:rsidR="00873B72" w:rsidRPr="00C524B6" w:rsidTr="00C524B6">
        <w:tc>
          <w:tcPr>
            <w:tcW w:w="10349" w:type="dxa"/>
            <w:gridSpan w:val="79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873B72" w:rsidRPr="00C524B6" w:rsidRDefault="00873B72" w:rsidP="004514B9">
            <w:pPr>
              <w:rPr>
                <w:sz w:val="16"/>
                <w:szCs w:val="16"/>
                <w:lang w:val="sr-Cyrl-CS"/>
              </w:rPr>
            </w:pPr>
          </w:p>
        </w:tc>
      </w:tr>
      <w:tr w:rsidR="00417C48" w:rsidRPr="00C524B6" w:rsidTr="00C524B6">
        <w:tc>
          <w:tcPr>
            <w:tcW w:w="8181" w:type="dxa"/>
            <w:gridSpan w:val="66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417C48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b/>
                <w:lang w:val="sr-Cyrl-CS"/>
              </w:rPr>
              <w:t>Kliničko</w:t>
            </w:r>
            <w:r w:rsidR="00417C48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ispitivanje</w:t>
            </w:r>
            <w:r w:rsidR="00417C48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je</w:t>
            </w:r>
            <w:r w:rsidR="00417C48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već</w:t>
            </w:r>
            <w:r w:rsidR="00417C48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odobreno</w:t>
            </w:r>
            <w:r w:rsidR="00417C48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u</w:t>
            </w:r>
            <w:r w:rsidR="00417C48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drugim</w:t>
            </w:r>
            <w:r w:rsidR="00417C48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zemljama</w:t>
            </w:r>
            <w:r w:rsidR="00417C48" w:rsidRPr="00C524B6">
              <w:rPr>
                <w:b/>
                <w:lang w:val="sr-Cyrl-CS"/>
              </w:rPr>
              <w:t>:</w:t>
            </w:r>
          </w:p>
        </w:tc>
        <w:tc>
          <w:tcPr>
            <w:tcW w:w="2168" w:type="dxa"/>
            <w:gridSpan w:val="1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:rsidR="00417C48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da</w:t>
            </w:r>
            <w:r w:rsidR="00417C48" w:rsidRPr="00C524B6">
              <w:rPr>
                <w:lang w:val="sr-Cyrl-CS"/>
              </w:rPr>
              <w:t xml:space="preserve"> </w:t>
            </w:r>
            <w:r w:rsidR="00417C48" w:rsidRPr="00C524B6">
              <w:rPr>
                <w:lang w:val="sr-Cyrl-CS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7C48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417C48" w:rsidRPr="00C524B6">
              <w:rPr>
                <w:lang w:val="sr-Cyrl-CS"/>
              </w:rPr>
              <w:fldChar w:fldCharType="end"/>
            </w:r>
            <w:r w:rsidR="00417C48" w:rsidRPr="00C524B6">
              <w:rPr>
                <w:lang w:val="sr-Cyrl-CS"/>
              </w:rPr>
              <w:t xml:space="preserve">      </w:t>
            </w:r>
            <w:r w:rsidRPr="00C524B6">
              <w:rPr>
                <w:lang w:val="sr-Cyrl-CS"/>
              </w:rPr>
              <w:t>ne</w:t>
            </w:r>
            <w:r w:rsidR="00417C48" w:rsidRPr="00C524B6">
              <w:rPr>
                <w:lang w:val="sr-Cyrl-CS"/>
              </w:rPr>
              <w:t xml:space="preserve">  </w:t>
            </w:r>
            <w:r w:rsidR="00417C48" w:rsidRPr="00C524B6">
              <w:rPr>
                <w:lang w:val="sr-Cyrl-CS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7C48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417C48" w:rsidRPr="00C524B6">
              <w:rPr>
                <w:lang w:val="sr-Cyrl-CS"/>
              </w:rPr>
              <w:fldChar w:fldCharType="end"/>
            </w:r>
          </w:p>
        </w:tc>
      </w:tr>
      <w:tr w:rsidR="003E7E8E" w:rsidRPr="00C524B6" w:rsidTr="00C524B6">
        <w:tc>
          <w:tcPr>
            <w:tcW w:w="10349" w:type="dxa"/>
            <w:gridSpan w:val="79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3E7E8E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Zemlja</w:t>
            </w:r>
            <w:r w:rsidR="003E7E8E" w:rsidRPr="00C524B6">
              <w:rPr>
                <w:lang w:val="sr-Cyrl-CS"/>
              </w:rPr>
              <w:t xml:space="preserve">, </w:t>
            </w:r>
            <w:r w:rsidRPr="00C524B6">
              <w:rPr>
                <w:lang w:val="sr-Cyrl-CS"/>
              </w:rPr>
              <w:t>broj</w:t>
            </w:r>
            <w:r w:rsidR="003E7E8E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dozvole</w:t>
            </w:r>
            <w:r w:rsidR="003E7E8E" w:rsidRPr="00C524B6">
              <w:rPr>
                <w:lang w:val="sr-Cyrl-CS"/>
              </w:rPr>
              <w:t xml:space="preserve">, </w:t>
            </w:r>
            <w:r w:rsidRPr="00C524B6">
              <w:rPr>
                <w:lang w:val="sr-Cyrl-CS"/>
              </w:rPr>
              <w:t>datum</w:t>
            </w:r>
            <w:r w:rsidR="003E7E8E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izdavanja</w:t>
            </w:r>
            <w:r w:rsidR="003E7E8E" w:rsidRPr="00C524B6">
              <w:rPr>
                <w:lang w:val="sr-Cyrl-CS"/>
              </w:rPr>
              <w:t>:</w:t>
            </w:r>
          </w:p>
        </w:tc>
      </w:tr>
      <w:tr w:rsidR="003E7E8E" w:rsidRPr="00C524B6" w:rsidTr="00C524B6">
        <w:tc>
          <w:tcPr>
            <w:tcW w:w="5020" w:type="dxa"/>
            <w:gridSpan w:val="39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3E7E8E" w:rsidRPr="00C524B6" w:rsidRDefault="003E7E8E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141" w:name="Text103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41"/>
            <w:r w:rsidRPr="00C524B6">
              <w:rPr>
                <w:lang w:val="sr-Cyrl-CS"/>
              </w:rPr>
              <w:t>,</w:t>
            </w:r>
          </w:p>
        </w:tc>
        <w:tc>
          <w:tcPr>
            <w:tcW w:w="3161" w:type="dxa"/>
            <w:gridSpan w:val="27"/>
            <w:tcBorders>
              <w:bottom w:val="single" w:sz="8" w:space="0" w:color="auto"/>
            </w:tcBorders>
            <w:shd w:val="clear" w:color="auto" w:fill="auto"/>
          </w:tcPr>
          <w:p w:rsidR="003E7E8E" w:rsidRPr="00C524B6" w:rsidRDefault="003E7E8E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142" w:name="Text104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42"/>
            <w:r w:rsidRPr="00C524B6">
              <w:rPr>
                <w:lang w:val="sr-Cyrl-CS"/>
              </w:rPr>
              <w:t>,</w:t>
            </w:r>
          </w:p>
        </w:tc>
        <w:tc>
          <w:tcPr>
            <w:tcW w:w="2168" w:type="dxa"/>
            <w:gridSpan w:val="1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E7E8E" w:rsidRPr="00C524B6" w:rsidRDefault="003E7E8E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43" w:name="Text102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43"/>
          </w:p>
        </w:tc>
      </w:tr>
      <w:tr w:rsidR="003E7E8E" w:rsidRPr="00C524B6" w:rsidTr="00C524B6">
        <w:tc>
          <w:tcPr>
            <w:tcW w:w="10349" w:type="dxa"/>
            <w:gridSpan w:val="79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3E7E8E" w:rsidRPr="00C524B6" w:rsidRDefault="003E7E8E" w:rsidP="004514B9">
            <w:pPr>
              <w:rPr>
                <w:sz w:val="16"/>
                <w:szCs w:val="16"/>
                <w:lang w:val="sr-Cyrl-CS"/>
              </w:rPr>
            </w:pPr>
          </w:p>
        </w:tc>
      </w:tr>
      <w:tr w:rsidR="003E7E8E" w:rsidRPr="00C524B6" w:rsidTr="00C524B6">
        <w:tc>
          <w:tcPr>
            <w:tcW w:w="10349" w:type="dxa"/>
            <w:gridSpan w:val="79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E7E8E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b/>
                <w:lang w:val="sr-Cyrl-CS"/>
              </w:rPr>
              <w:t>Kliničko</w:t>
            </w:r>
            <w:r w:rsidR="003E7E8E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ispitivanje</w:t>
            </w:r>
            <w:r w:rsidR="003E7E8E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aktivne</w:t>
            </w:r>
            <w:r w:rsidR="003E7E8E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supstance</w:t>
            </w:r>
          </w:p>
        </w:tc>
      </w:tr>
      <w:tr w:rsidR="003E7E8E" w:rsidRPr="00C524B6" w:rsidTr="00C524B6">
        <w:tc>
          <w:tcPr>
            <w:tcW w:w="3001" w:type="dxa"/>
            <w:gridSpan w:val="10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3E7E8E" w:rsidRPr="00C524B6" w:rsidRDefault="002A468D" w:rsidP="004514B9">
            <w:pPr>
              <w:rPr>
                <w:lang w:val="sr-Cyrl-BA"/>
              </w:rPr>
            </w:pPr>
            <w:r w:rsidRPr="00C524B6">
              <w:rPr>
                <w:lang w:val="sr-Cyrl-CS"/>
              </w:rPr>
              <w:t>Zahtjev podnesen u BiH</w:t>
            </w:r>
          </w:p>
        </w:tc>
        <w:tc>
          <w:tcPr>
            <w:tcW w:w="2019" w:type="dxa"/>
            <w:gridSpan w:val="29"/>
            <w:tcBorders>
              <w:bottom w:val="single" w:sz="8" w:space="0" w:color="auto"/>
            </w:tcBorders>
            <w:shd w:val="clear" w:color="auto" w:fill="auto"/>
          </w:tcPr>
          <w:p w:rsidR="003E7E8E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da</w:t>
            </w:r>
            <w:r w:rsidR="003E7E8E" w:rsidRPr="00C524B6">
              <w:rPr>
                <w:lang w:val="sr-Cyrl-CS"/>
              </w:rPr>
              <w:t xml:space="preserve"> </w:t>
            </w:r>
            <w:r w:rsidR="003E7E8E" w:rsidRPr="00C524B6">
              <w:rPr>
                <w:lang w:val="sr-Cyrl-CS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E7E8E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3E7E8E" w:rsidRPr="00C524B6">
              <w:rPr>
                <w:lang w:val="sr-Cyrl-CS"/>
              </w:rPr>
              <w:fldChar w:fldCharType="end"/>
            </w:r>
            <w:r w:rsidR="003E7E8E" w:rsidRPr="00C524B6">
              <w:rPr>
                <w:lang w:val="sr-Cyrl-CS"/>
              </w:rPr>
              <w:t xml:space="preserve">      </w:t>
            </w:r>
            <w:r w:rsidRPr="00C524B6">
              <w:rPr>
                <w:lang w:val="sr-Cyrl-CS"/>
              </w:rPr>
              <w:t>ne</w:t>
            </w:r>
            <w:r w:rsidR="003E7E8E" w:rsidRPr="00C524B6">
              <w:rPr>
                <w:lang w:val="sr-Cyrl-CS"/>
              </w:rPr>
              <w:t xml:space="preserve">  </w:t>
            </w:r>
            <w:r w:rsidR="003E7E8E" w:rsidRPr="00C524B6">
              <w:rPr>
                <w:lang w:val="sr-Cyrl-CS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E7E8E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3E7E8E" w:rsidRPr="00C524B6">
              <w:rPr>
                <w:lang w:val="sr-Cyrl-CS"/>
              </w:rPr>
              <w:fldChar w:fldCharType="end"/>
            </w:r>
          </w:p>
        </w:tc>
        <w:tc>
          <w:tcPr>
            <w:tcW w:w="3161" w:type="dxa"/>
            <w:gridSpan w:val="27"/>
            <w:tcBorders>
              <w:bottom w:val="single" w:sz="8" w:space="0" w:color="auto"/>
            </w:tcBorders>
            <w:shd w:val="clear" w:color="auto" w:fill="auto"/>
          </w:tcPr>
          <w:p w:rsidR="003E7E8E" w:rsidRPr="00C524B6" w:rsidRDefault="002A468D" w:rsidP="004514B9">
            <w:pPr>
              <w:rPr>
                <w:lang w:val="sr-Cyrl-BA"/>
              </w:rPr>
            </w:pPr>
            <w:r w:rsidRPr="00C524B6">
              <w:rPr>
                <w:lang w:val="sr-Cyrl-CS"/>
              </w:rPr>
              <w:t>Zahtjev odbijen u BiH</w:t>
            </w:r>
          </w:p>
        </w:tc>
        <w:tc>
          <w:tcPr>
            <w:tcW w:w="2168" w:type="dxa"/>
            <w:gridSpan w:val="1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E7E8E" w:rsidRPr="00C524B6" w:rsidRDefault="002A468D" w:rsidP="004514B9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da</w:t>
            </w:r>
            <w:r w:rsidR="003E7E8E" w:rsidRPr="00C524B6">
              <w:rPr>
                <w:lang w:val="sr-Cyrl-CS"/>
              </w:rPr>
              <w:t xml:space="preserve"> </w:t>
            </w:r>
            <w:r w:rsidR="003E7E8E" w:rsidRPr="00C524B6">
              <w:rPr>
                <w:lang w:val="sr-Cyrl-CS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E7E8E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3E7E8E" w:rsidRPr="00C524B6">
              <w:rPr>
                <w:lang w:val="sr-Cyrl-CS"/>
              </w:rPr>
              <w:fldChar w:fldCharType="end"/>
            </w:r>
            <w:r w:rsidR="003E7E8E" w:rsidRPr="00C524B6">
              <w:rPr>
                <w:lang w:val="sr-Cyrl-CS"/>
              </w:rPr>
              <w:t xml:space="preserve">      </w:t>
            </w:r>
            <w:r w:rsidRPr="00C524B6">
              <w:rPr>
                <w:lang w:val="sr-Cyrl-CS"/>
              </w:rPr>
              <w:t>ne</w:t>
            </w:r>
            <w:r w:rsidR="003E7E8E" w:rsidRPr="00C524B6">
              <w:rPr>
                <w:lang w:val="sr-Cyrl-CS"/>
              </w:rPr>
              <w:t xml:space="preserve">  </w:t>
            </w:r>
            <w:r w:rsidR="003E7E8E" w:rsidRPr="00C524B6">
              <w:rPr>
                <w:lang w:val="sr-Cyrl-CS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E7E8E"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="003E7E8E" w:rsidRPr="00C524B6">
              <w:rPr>
                <w:lang w:val="sr-Cyrl-CS"/>
              </w:rPr>
              <w:fldChar w:fldCharType="end"/>
            </w:r>
          </w:p>
        </w:tc>
      </w:tr>
      <w:tr w:rsidR="004514B9" w:rsidRPr="00C524B6" w:rsidTr="00C524B6">
        <w:tc>
          <w:tcPr>
            <w:tcW w:w="10349" w:type="dxa"/>
            <w:gridSpan w:val="79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4514B9" w:rsidRPr="00C524B6" w:rsidRDefault="004514B9" w:rsidP="004514B9">
            <w:pPr>
              <w:rPr>
                <w:sz w:val="16"/>
                <w:szCs w:val="16"/>
                <w:lang w:val="sr-Cyrl-CS"/>
              </w:rPr>
            </w:pPr>
          </w:p>
        </w:tc>
      </w:tr>
      <w:tr w:rsidR="00106453" w:rsidRPr="00C524B6" w:rsidTr="00C524B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c>
          <w:tcPr>
            <w:tcW w:w="3547" w:type="dxa"/>
            <w:gridSpan w:val="17"/>
            <w:shd w:val="clear" w:color="auto" w:fill="auto"/>
            <w:vAlign w:val="center"/>
          </w:tcPr>
          <w:p w:rsidR="00106453" w:rsidRPr="00C524B6" w:rsidRDefault="002A468D" w:rsidP="00C524B6">
            <w:pPr>
              <w:jc w:val="center"/>
              <w:rPr>
                <w:lang w:val="sr-Cyrl-CS"/>
              </w:rPr>
            </w:pPr>
            <w:r w:rsidRPr="00C524B6">
              <w:rPr>
                <w:b/>
                <w:lang w:val="sr-Cyrl-CS"/>
              </w:rPr>
              <w:t>Podn</w:t>
            </w:r>
            <w:r w:rsidRPr="00C524B6">
              <w:rPr>
                <w:b/>
                <w:lang w:val="sr-Cyrl-BA"/>
              </w:rPr>
              <w:t>esena</w:t>
            </w:r>
            <w:r w:rsidR="00106453" w:rsidRPr="00C524B6">
              <w:rPr>
                <w:b/>
                <w:lang w:val="sr-Cyrl-CS"/>
              </w:rPr>
              <w:t xml:space="preserve"> </w:t>
            </w:r>
            <w:r w:rsidRPr="00C524B6">
              <w:rPr>
                <w:b/>
                <w:lang w:val="sr-Cyrl-CS"/>
              </w:rPr>
              <w:t>dokumentacija</w:t>
            </w:r>
          </w:p>
        </w:tc>
        <w:tc>
          <w:tcPr>
            <w:tcW w:w="1581" w:type="dxa"/>
            <w:gridSpan w:val="24"/>
            <w:shd w:val="clear" w:color="auto" w:fill="auto"/>
            <w:vAlign w:val="center"/>
          </w:tcPr>
          <w:p w:rsidR="00106453" w:rsidRPr="00C524B6" w:rsidRDefault="002A468D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Dio</w:t>
            </w:r>
            <w:r w:rsidR="00106453" w:rsidRPr="00C524B6">
              <w:rPr>
                <w:lang w:val="sr-Cyrl-CS"/>
              </w:rPr>
              <w:t xml:space="preserve">/ </w:t>
            </w:r>
            <w:r w:rsidRPr="00C524B6">
              <w:rPr>
                <w:lang w:val="sr-Cyrl-CS"/>
              </w:rPr>
              <w:t>strana</w:t>
            </w:r>
            <w:r w:rsidR="00106453" w:rsidRPr="00C524B6">
              <w:rPr>
                <w:lang w:val="sr-Cyrl-CS"/>
              </w:rPr>
              <w:t>:</w:t>
            </w:r>
          </w:p>
          <w:p w:rsidR="00106453" w:rsidRPr="00C524B6" w:rsidRDefault="002A468D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od</w:t>
            </w:r>
            <w:r w:rsidR="00106453" w:rsidRPr="00C524B6">
              <w:rPr>
                <w:lang w:val="sr-Cyrl-CS"/>
              </w:rPr>
              <w:t>-</w:t>
            </w:r>
            <w:r w:rsidRPr="00C524B6">
              <w:rPr>
                <w:lang w:val="sr-Cyrl-CS"/>
              </w:rPr>
              <w:t>do</w:t>
            </w:r>
          </w:p>
        </w:tc>
        <w:tc>
          <w:tcPr>
            <w:tcW w:w="3520" w:type="dxa"/>
            <w:gridSpan w:val="34"/>
            <w:shd w:val="clear" w:color="auto" w:fill="auto"/>
            <w:vAlign w:val="center"/>
          </w:tcPr>
          <w:p w:rsidR="00106453" w:rsidRPr="00C524B6" w:rsidRDefault="00106453" w:rsidP="00C524B6">
            <w:pPr>
              <w:jc w:val="center"/>
              <w:rPr>
                <w:lang w:val="sr-Cyrl-CS"/>
              </w:rPr>
            </w:pPr>
          </w:p>
        </w:tc>
        <w:tc>
          <w:tcPr>
            <w:tcW w:w="1701" w:type="dxa"/>
            <w:gridSpan w:val="4"/>
            <w:shd w:val="clear" w:color="auto" w:fill="auto"/>
            <w:vAlign w:val="center"/>
          </w:tcPr>
          <w:p w:rsidR="00106453" w:rsidRPr="00C524B6" w:rsidRDefault="002A468D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Dio</w:t>
            </w:r>
            <w:r w:rsidR="00106453" w:rsidRPr="00C524B6">
              <w:rPr>
                <w:lang w:val="sr-Cyrl-CS"/>
              </w:rPr>
              <w:t xml:space="preserve">/ </w:t>
            </w:r>
            <w:r w:rsidRPr="00C524B6">
              <w:rPr>
                <w:lang w:val="sr-Cyrl-CS"/>
              </w:rPr>
              <w:t>strana</w:t>
            </w:r>
            <w:r w:rsidR="00106453" w:rsidRPr="00C524B6">
              <w:rPr>
                <w:lang w:val="sr-Cyrl-CS"/>
              </w:rPr>
              <w:t>:</w:t>
            </w:r>
          </w:p>
          <w:p w:rsidR="00106453" w:rsidRPr="00C524B6" w:rsidRDefault="002A468D" w:rsidP="00C524B6">
            <w:pPr>
              <w:jc w:val="center"/>
              <w:rPr>
                <w:lang w:val="sr-Cyrl-CS"/>
              </w:rPr>
            </w:pPr>
            <w:r w:rsidRPr="00C524B6">
              <w:rPr>
                <w:lang w:val="sr-Cyrl-CS"/>
              </w:rPr>
              <w:t>od</w:t>
            </w:r>
            <w:r w:rsidR="00106453" w:rsidRPr="00C524B6">
              <w:rPr>
                <w:lang w:val="sr-Cyrl-CS"/>
              </w:rPr>
              <w:t>-</w:t>
            </w:r>
            <w:r w:rsidRPr="00C524B6">
              <w:rPr>
                <w:lang w:val="sr-Cyrl-CS"/>
              </w:rPr>
              <w:t>do</w:t>
            </w:r>
          </w:p>
        </w:tc>
      </w:tr>
      <w:tr w:rsidR="00106453" w:rsidRPr="00C524B6" w:rsidTr="00C524B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c>
          <w:tcPr>
            <w:tcW w:w="3547" w:type="dxa"/>
            <w:gridSpan w:val="17"/>
            <w:shd w:val="clear" w:color="auto" w:fill="auto"/>
            <w:vAlign w:val="center"/>
          </w:tcPr>
          <w:p w:rsidR="00106453" w:rsidRPr="00C524B6" w:rsidRDefault="002A468D" w:rsidP="0010645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Protokol kliničkog ispitivanja (uključujući sažetak protokola)</w:t>
            </w:r>
          </w:p>
        </w:tc>
        <w:tc>
          <w:tcPr>
            <w:tcW w:w="1581" w:type="dxa"/>
            <w:gridSpan w:val="24"/>
            <w:shd w:val="clear" w:color="auto" w:fill="auto"/>
            <w:vAlign w:val="center"/>
          </w:tcPr>
          <w:p w:rsidR="00106453" w:rsidRPr="00C524B6" w:rsidRDefault="00106453" w:rsidP="0010645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Check41"/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bookmarkEnd w:id="144"/>
            <w:r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145" w:name="Text105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45"/>
          </w:p>
        </w:tc>
        <w:tc>
          <w:tcPr>
            <w:tcW w:w="3520" w:type="dxa"/>
            <w:gridSpan w:val="34"/>
            <w:shd w:val="clear" w:color="auto" w:fill="auto"/>
            <w:vAlign w:val="center"/>
          </w:tcPr>
          <w:p w:rsidR="00106453" w:rsidRPr="00C524B6" w:rsidRDefault="002A468D" w:rsidP="0010645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Dosije ispitivanog lijeka (IMPD) ili pojednostavljeni dosije ispitivanog lijeka</w:t>
            </w:r>
          </w:p>
        </w:tc>
        <w:tc>
          <w:tcPr>
            <w:tcW w:w="1701" w:type="dxa"/>
            <w:gridSpan w:val="4"/>
            <w:shd w:val="clear" w:color="auto" w:fill="auto"/>
            <w:vAlign w:val="center"/>
          </w:tcPr>
          <w:p w:rsidR="00106453" w:rsidRPr="00C524B6" w:rsidRDefault="00106453" w:rsidP="0010645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r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</w:p>
        </w:tc>
      </w:tr>
      <w:tr w:rsidR="00106453" w:rsidRPr="00C524B6" w:rsidTr="00C524B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c>
          <w:tcPr>
            <w:tcW w:w="3547" w:type="dxa"/>
            <w:gridSpan w:val="17"/>
            <w:shd w:val="clear" w:color="auto" w:fill="auto"/>
            <w:vAlign w:val="center"/>
          </w:tcPr>
          <w:p w:rsidR="00106453" w:rsidRPr="00C524B6" w:rsidRDefault="002A468D" w:rsidP="0010645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Brošura</w:t>
            </w:r>
            <w:r w:rsidR="00106453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za</w:t>
            </w:r>
            <w:r w:rsidR="00106453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istraživača</w:t>
            </w:r>
            <w:r w:rsidR="00106453" w:rsidRPr="00C524B6">
              <w:rPr>
                <w:lang w:val="sr-Cyrl-CS"/>
              </w:rPr>
              <w:t>/</w:t>
            </w:r>
            <w:r w:rsidRPr="00C524B6">
              <w:rPr>
                <w:lang w:val="sr-Cyrl-CS"/>
              </w:rPr>
              <w:t>sažetak</w:t>
            </w:r>
            <w:r w:rsidR="00106453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karakteristika</w:t>
            </w:r>
            <w:r w:rsidR="00106453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lijeka</w:t>
            </w:r>
          </w:p>
        </w:tc>
        <w:tc>
          <w:tcPr>
            <w:tcW w:w="1581" w:type="dxa"/>
            <w:gridSpan w:val="24"/>
            <w:shd w:val="clear" w:color="auto" w:fill="auto"/>
            <w:vAlign w:val="center"/>
          </w:tcPr>
          <w:p w:rsidR="00106453" w:rsidRPr="00C524B6" w:rsidRDefault="00106453" w:rsidP="0010645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6" w:name="Check42"/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bookmarkEnd w:id="146"/>
            <w:r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147" w:name="Text106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47"/>
          </w:p>
        </w:tc>
        <w:tc>
          <w:tcPr>
            <w:tcW w:w="3520" w:type="dxa"/>
            <w:gridSpan w:val="34"/>
            <w:shd w:val="clear" w:color="auto" w:fill="auto"/>
            <w:vAlign w:val="center"/>
          </w:tcPr>
          <w:p w:rsidR="00106453" w:rsidRPr="00C524B6" w:rsidRDefault="00843A4F" w:rsidP="00106453">
            <w:pPr>
              <w:rPr>
                <w:lang w:val="sr-Cyrl-CS"/>
              </w:rPr>
            </w:pPr>
            <w:r w:rsidRPr="00C524B6">
              <w:rPr>
                <w:lang w:val="sr-Latn-CS"/>
              </w:rPr>
              <w:t>Proizvodna dozvola i potvrda o ispunjavanju uslova Dobre proizvođačke prakse (GMP)</w:t>
            </w:r>
          </w:p>
        </w:tc>
        <w:tc>
          <w:tcPr>
            <w:tcW w:w="1701" w:type="dxa"/>
            <w:gridSpan w:val="4"/>
            <w:shd w:val="clear" w:color="auto" w:fill="auto"/>
            <w:vAlign w:val="center"/>
          </w:tcPr>
          <w:p w:rsidR="00106453" w:rsidRPr="00C524B6" w:rsidRDefault="00106453" w:rsidP="0010645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r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</w:p>
        </w:tc>
      </w:tr>
      <w:tr w:rsidR="00106453" w:rsidRPr="00C524B6" w:rsidTr="00C524B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c>
          <w:tcPr>
            <w:tcW w:w="3547" w:type="dxa"/>
            <w:gridSpan w:val="17"/>
            <w:shd w:val="clear" w:color="auto" w:fill="auto"/>
            <w:vAlign w:val="center"/>
          </w:tcPr>
          <w:p w:rsidR="00106453" w:rsidRPr="00C524B6" w:rsidRDefault="002A468D" w:rsidP="0010645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Informacije za ispitanika i obrazac za pisani informisani pristanak</w:t>
            </w:r>
          </w:p>
        </w:tc>
        <w:tc>
          <w:tcPr>
            <w:tcW w:w="1581" w:type="dxa"/>
            <w:gridSpan w:val="24"/>
            <w:shd w:val="clear" w:color="auto" w:fill="auto"/>
            <w:vAlign w:val="center"/>
          </w:tcPr>
          <w:p w:rsidR="00106453" w:rsidRPr="00C524B6" w:rsidRDefault="00106453" w:rsidP="0010645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8" w:name="Check43"/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bookmarkEnd w:id="148"/>
            <w:r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149" w:name="Text107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49"/>
          </w:p>
        </w:tc>
        <w:tc>
          <w:tcPr>
            <w:tcW w:w="3520" w:type="dxa"/>
            <w:gridSpan w:val="34"/>
            <w:shd w:val="clear" w:color="auto" w:fill="auto"/>
            <w:vAlign w:val="center"/>
          </w:tcPr>
          <w:p w:rsidR="00444D5D" w:rsidRDefault="00444D5D" w:rsidP="00106453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Biografija glavnog </w:t>
            </w:r>
          </w:p>
          <w:p w:rsidR="00444D5D" w:rsidRDefault="00444D5D" w:rsidP="00106453">
            <w:pPr>
              <w:rPr>
                <w:lang w:val="sr-Cyrl-CS"/>
              </w:rPr>
            </w:pPr>
            <w:r>
              <w:rPr>
                <w:lang w:val="sr-Cyrl-CS"/>
              </w:rPr>
              <w:t>istraživača</w:t>
            </w:r>
            <w:r>
              <w:rPr>
                <w:lang w:val="sr-Latn-BA"/>
              </w:rPr>
              <w:t xml:space="preserve">                     </w:t>
            </w:r>
            <w:r w:rsidRPr="00C524B6">
              <w:rPr>
                <w:lang w:val="sr-Cyrl-CS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r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</w:p>
          <w:p w:rsidR="00444D5D" w:rsidRDefault="00444D5D" w:rsidP="00106453">
            <w:pPr>
              <w:rPr>
                <w:lang w:val="sr-Cyrl-CS"/>
              </w:rPr>
            </w:pPr>
          </w:p>
          <w:p w:rsidR="00106453" w:rsidRDefault="00444D5D" w:rsidP="00106453">
            <w:pPr>
              <w:rPr>
                <w:lang w:val="sr-Cyrl-CS"/>
              </w:rPr>
            </w:pPr>
            <w:r>
              <w:rPr>
                <w:lang w:val="sr-Latn-BA"/>
              </w:rPr>
              <w:t>S</w:t>
            </w:r>
            <w:r w:rsidR="002A468D" w:rsidRPr="00C524B6">
              <w:rPr>
                <w:lang w:val="sr-Cyrl-CS"/>
              </w:rPr>
              <w:t>ertifikat o Dobroj kliničkoj praksi glavnog/ih istraživača</w:t>
            </w:r>
          </w:p>
          <w:p w:rsidR="00444D5D" w:rsidRPr="00C524B6" w:rsidRDefault="00444D5D" w:rsidP="00106453">
            <w:pPr>
              <w:rPr>
                <w:lang w:val="sr-Cyrl-CS"/>
              </w:rPr>
            </w:pPr>
            <w:r w:rsidRPr="00444D5D">
              <w:rPr>
                <w:lang w:val="sr-Latn-BA"/>
              </w:rPr>
              <w:t xml:space="preserve">Važi do: </w:t>
            </w:r>
            <w:r w:rsidRPr="00444D5D">
              <w:rPr>
                <w:lang w:val="sr-Cyrl-CS"/>
              </w:rPr>
              <w:fldChar w:fldCharType="begin">
                <w:ffData>
                  <w:name w:val="Text106_n"/>
                  <w:enabled/>
                  <w:calcOnExit w:val="0"/>
                  <w:textInput/>
                </w:ffData>
              </w:fldChar>
            </w:r>
            <w:r w:rsidRPr="00444D5D">
              <w:rPr>
                <w:lang w:val="sr-Cyrl-CS"/>
              </w:rPr>
              <w:instrText xml:space="preserve"> FORMTEXT </w:instrText>
            </w:r>
            <w:r w:rsidRPr="00444D5D">
              <w:rPr>
                <w:lang w:val="sr-Cyrl-CS"/>
              </w:rPr>
            </w:r>
            <w:r w:rsidRPr="00444D5D">
              <w:rPr>
                <w:lang w:val="sr-Cyrl-CS"/>
              </w:rPr>
              <w:fldChar w:fldCharType="separate"/>
            </w:r>
            <w:r w:rsidRPr="00444D5D">
              <w:rPr>
                <w:lang w:val="sr-Cyrl-CS"/>
              </w:rPr>
              <w:t> </w:t>
            </w:r>
            <w:r w:rsidRPr="00444D5D">
              <w:rPr>
                <w:lang w:val="sr-Cyrl-CS"/>
              </w:rPr>
              <w:t> </w:t>
            </w:r>
            <w:r w:rsidRPr="00444D5D">
              <w:rPr>
                <w:lang w:val="sr-Cyrl-CS"/>
              </w:rPr>
              <w:t> </w:t>
            </w:r>
            <w:r w:rsidRPr="00444D5D">
              <w:rPr>
                <w:lang w:val="sr-Cyrl-CS"/>
              </w:rPr>
              <w:t> </w:t>
            </w:r>
            <w:r w:rsidRPr="00444D5D">
              <w:rPr>
                <w:lang w:val="sr-Cyrl-CS"/>
              </w:rPr>
              <w:t> </w:t>
            </w:r>
            <w:r w:rsidRPr="00444D5D">
              <w:rPr>
                <w:lang w:val="sr-Cyrl-CS"/>
              </w:rPr>
              <w:fldChar w:fldCharType="end"/>
            </w:r>
          </w:p>
        </w:tc>
        <w:tc>
          <w:tcPr>
            <w:tcW w:w="1701" w:type="dxa"/>
            <w:gridSpan w:val="4"/>
            <w:shd w:val="clear" w:color="auto" w:fill="auto"/>
            <w:vAlign w:val="center"/>
          </w:tcPr>
          <w:p w:rsidR="00106453" w:rsidRPr="00C524B6" w:rsidRDefault="00106453" w:rsidP="0010645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r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</w:p>
        </w:tc>
      </w:tr>
      <w:tr w:rsidR="00106453" w:rsidRPr="00C524B6" w:rsidTr="00C524B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c>
          <w:tcPr>
            <w:tcW w:w="3547" w:type="dxa"/>
            <w:gridSpan w:val="17"/>
            <w:shd w:val="clear" w:color="auto" w:fill="auto"/>
            <w:vAlign w:val="center"/>
          </w:tcPr>
          <w:p w:rsidR="00106453" w:rsidRPr="00C524B6" w:rsidRDefault="002A468D" w:rsidP="0010645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Pozitivna odluka etičkog odbora / etičkih odbora</w:t>
            </w:r>
          </w:p>
        </w:tc>
        <w:tc>
          <w:tcPr>
            <w:tcW w:w="1581" w:type="dxa"/>
            <w:gridSpan w:val="24"/>
            <w:shd w:val="clear" w:color="auto" w:fill="auto"/>
            <w:vAlign w:val="center"/>
          </w:tcPr>
          <w:p w:rsidR="00106453" w:rsidRPr="00C524B6" w:rsidRDefault="00106453" w:rsidP="0010645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0" w:name="Check44"/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bookmarkEnd w:id="150"/>
            <w:r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151" w:name="Text108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51"/>
          </w:p>
        </w:tc>
        <w:tc>
          <w:tcPr>
            <w:tcW w:w="3520" w:type="dxa"/>
            <w:gridSpan w:val="34"/>
            <w:shd w:val="clear" w:color="auto" w:fill="auto"/>
            <w:vAlign w:val="center"/>
          </w:tcPr>
          <w:p w:rsidR="00106453" w:rsidRPr="00C524B6" w:rsidRDefault="002A468D" w:rsidP="0010645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Dokaz o uplati propisane naknade</w:t>
            </w:r>
          </w:p>
        </w:tc>
        <w:tc>
          <w:tcPr>
            <w:tcW w:w="1701" w:type="dxa"/>
            <w:gridSpan w:val="4"/>
            <w:shd w:val="clear" w:color="auto" w:fill="auto"/>
            <w:vAlign w:val="center"/>
          </w:tcPr>
          <w:p w:rsidR="00106453" w:rsidRPr="00C524B6" w:rsidRDefault="00106453" w:rsidP="0010645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r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</w:p>
        </w:tc>
      </w:tr>
      <w:tr w:rsidR="00106453" w:rsidRPr="00C524B6" w:rsidTr="00C524B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c>
          <w:tcPr>
            <w:tcW w:w="3547" w:type="dxa"/>
            <w:gridSpan w:val="17"/>
            <w:shd w:val="clear" w:color="auto" w:fill="auto"/>
            <w:vAlign w:val="center"/>
          </w:tcPr>
          <w:p w:rsidR="00106453" w:rsidRPr="00C524B6" w:rsidRDefault="002A468D" w:rsidP="0010645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Popratno pismo (uz popis dokumentacije prema Aneksu I)</w:t>
            </w:r>
          </w:p>
        </w:tc>
        <w:tc>
          <w:tcPr>
            <w:tcW w:w="1581" w:type="dxa"/>
            <w:gridSpan w:val="24"/>
            <w:shd w:val="clear" w:color="auto" w:fill="auto"/>
            <w:vAlign w:val="center"/>
          </w:tcPr>
          <w:p w:rsidR="00106453" w:rsidRPr="00C524B6" w:rsidRDefault="00106453" w:rsidP="0010645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44_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Check44_n"/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bookmarkEnd w:id="152"/>
            <w:r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fldChar w:fldCharType="begin">
                <w:ffData>
                  <w:name w:val="Text108_n"/>
                  <w:enabled/>
                  <w:calcOnExit w:val="0"/>
                  <w:textInput/>
                </w:ffData>
              </w:fldChar>
            </w:r>
            <w:bookmarkStart w:id="153" w:name="Text108_n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53"/>
          </w:p>
        </w:tc>
        <w:tc>
          <w:tcPr>
            <w:tcW w:w="3520" w:type="dxa"/>
            <w:gridSpan w:val="34"/>
            <w:shd w:val="clear" w:color="auto" w:fill="auto"/>
            <w:vAlign w:val="center"/>
          </w:tcPr>
          <w:p w:rsidR="00444D5D" w:rsidRDefault="002A468D" w:rsidP="00444D5D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 xml:space="preserve">Dokaz o osiguranju ili </w:t>
            </w:r>
            <w:r w:rsidR="00444D5D">
              <w:rPr>
                <w:lang w:val="sr-Cyrl-CS"/>
              </w:rPr>
              <w:t xml:space="preserve">drugom mehanizmu naknade štete </w:t>
            </w:r>
          </w:p>
          <w:p w:rsidR="00106453" w:rsidRPr="00444D5D" w:rsidRDefault="00444D5D" w:rsidP="00444D5D">
            <w:pPr>
              <w:rPr>
                <w:lang w:val="sr-Latn-BA"/>
              </w:rPr>
            </w:pPr>
            <w:r>
              <w:rPr>
                <w:lang w:val="sr-Latn-BA"/>
              </w:rPr>
              <w:t xml:space="preserve">Važi do: </w:t>
            </w:r>
            <w:r w:rsidRPr="00444D5D">
              <w:rPr>
                <w:lang w:val="sr-Cyrl-CS"/>
              </w:rPr>
              <w:fldChar w:fldCharType="begin">
                <w:ffData>
                  <w:name w:val="Text106_n"/>
                  <w:enabled/>
                  <w:calcOnExit w:val="0"/>
                  <w:textInput/>
                </w:ffData>
              </w:fldChar>
            </w:r>
            <w:r w:rsidRPr="00444D5D">
              <w:rPr>
                <w:lang w:val="sr-Cyrl-CS"/>
              </w:rPr>
              <w:instrText xml:space="preserve"> FORMTEXT </w:instrText>
            </w:r>
            <w:r w:rsidRPr="00444D5D">
              <w:rPr>
                <w:lang w:val="sr-Cyrl-CS"/>
              </w:rPr>
            </w:r>
            <w:r w:rsidRPr="00444D5D">
              <w:rPr>
                <w:lang w:val="sr-Cyrl-CS"/>
              </w:rPr>
              <w:fldChar w:fldCharType="separate"/>
            </w:r>
            <w:r w:rsidRPr="00444D5D">
              <w:rPr>
                <w:lang w:val="sr-Cyrl-CS"/>
              </w:rPr>
              <w:t> </w:t>
            </w:r>
            <w:r w:rsidRPr="00444D5D">
              <w:rPr>
                <w:lang w:val="sr-Cyrl-CS"/>
              </w:rPr>
              <w:t> </w:t>
            </w:r>
            <w:r w:rsidRPr="00444D5D">
              <w:rPr>
                <w:lang w:val="sr-Cyrl-CS"/>
              </w:rPr>
              <w:t> </w:t>
            </w:r>
            <w:r w:rsidRPr="00444D5D">
              <w:rPr>
                <w:lang w:val="sr-Cyrl-CS"/>
              </w:rPr>
              <w:t> </w:t>
            </w:r>
            <w:r w:rsidRPr="00444D5D">
              <w:rPr>
                <w:lang w:val="sr-Cyrl-CS"/>
              </w:rPr>
              <w:t> </w:t>
            </w:r>
            <w:r w:rsidRPr="00444D5D">
              <w:rPr>
                <w:lang w:val="sr-Latn-BA"/>
              </w:rPr>
              <w:fldChar w:fldCharType="end"/>
            </w:r>
          </w:p>
        </w:tc>
        <w:tc>
          <w:tcPr>
            <w:tcW w:w="1701" w:type="dxa"/>
            <w:gridSpan w:val="4"/>
            <w:shd w:val="clear" w:color="auto" w:fill="auto"/>
            <w:vAlign w:val="center"/>
          </w:tcPr>
          <w:p w:rsidR="00106453" w:rsidRPr="00C524B6" w:rsidRDefault="00106453" w:rsidP="0010645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42_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r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fldChar w:fldCharType="begin">
                <w:ffData>
                  <w:name w:val="Text106_n"/>
                  <w:enabled/>
                  <w:calcOnExit w:val="0"/>
                  <w:textInput/>
                </w:ffData>
              </w:fldChar>
            </w:r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</w:p>
        </w:tc>
      </w:tr>
      <w:tr w:rsidR="00843A4F" w:rsidRPr="00C524B6" w:rsidTr="00C524B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c>
          <w:tcPr>
            <w:tcW w:w="3582" w:type="dxa"/>
            <w:gridSpan w:val="18"/>
            <w:shd w:val="clear" w:color="auto" w:fill="auto"/>
            <w:vAlign w:val="center"/>
          </w:tcPr>
          <w:p w:rsidR="00843A4F" w:rsidRPr="00C524B6" w:rsidRDefault="002A468D" w:rsidP="0010645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Izjava rukovodioca ustanove o primjerenosti prostora, opreme i stručnosti</w:t>
            </w:r>
          </w:p>
        </w:tc>
        <w:tc>
          <w:tcPr>
            <w:tcW w:w="1581" w:type="dxa"/>
            <w:gridSpan w:val="24"/>
            <w:shd w:val="clear" w:color="auto" w:fill="auto"/>
            <w:vAlign w:val="center"/>
          </w:tcPr>
          <w:p w:rsidR="00843A4F" w:rsidRPr="00C524B6" w:rsidRDefault="00843A4F" w:rsidP="0010645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Check45"/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bookmarkEnd w:id="154"/>
            <w:r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155" w:name="Text109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55"/>
          </w:p>
        </w:tc>
        <w:tc>
          <w:tcPr>
            <w:tcW w:w="3485" w:type="dxa"/>
            <w:gridSpan w:val="33"/>
            <w:shd w:val="clear" w:color="auto" w:fill="auto"/>
            <w:vAlign w:val="center"/>
          </w:tcPr>
          <w:p w:rsidR="00843A4F" w:rsidRPr="00C524B6" w:rsidRDefault="002A468D" w:rsidP="00106453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Drugi</w:t>
            </w:r>
            <w:r w:rsidR="00843A4F"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t>dokumenti</w:t>
            </w:r>
          </w:p>
        </w:tc>
        <w:tc>
          <w:tcPr>
            <w:tcW w:w="1701" w:type="dxa"/>
            <w:gridSpan w:val="4"/>
            <w:shd w:val="clear" w:color="auto" w:fill="auto"/>
            <w:vAlign w:val="center"/>
          </w:tcPr>
          <w:p w:rsidR="00843A4F" w:rsidRPr="00C524B6" w:rsidRDefault="00843A4F" w:rsidP="00385565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24B6">
              <w:rPr>
                <w:lang w:val="sr-Cyrl-CS"/>
              </w:rPr>
              <w:instrText xml:space="preserve"> FORMCHECKBOX </w:instrText>
            </w:r>
            <w:r w:rsidR="00A347E8">
              <w:rPr>
                <w:lang w:val="sr-Cyrl-CS"/>
              </w:rPr>
            </w:r>
            <w:r w:rsidR="00A347E8">
              <w:rPr>
                <w:lang w:val="sr-Cyrl-CS"/>
              </w:rPr>
              <w:fldChar w:fldCharType="separate"/>
            </w:r>
            <w:r w:rsidRPr="00C524B6">
              <w:rPr>
                <w:lang w:val="sr-Cyrl-CS"/>
              </w:rPr>
              <w:fldChar w:fldCharType="end"/>
            </w:r>
            <w:r w:rsidRPr="00C524B6">
              <w:rPr>
                <w:lang w:val="sr-Cyrl-CS"/>
              </w:rPr>
              <w:t xml:space="preserve"> </w:t>
            </w:r>
            <w:r w:rsidRPr="00C524B6">
              <w:rPr>
                <w:lang w:val="sr-Cyrl-CS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</w:p>
        </w:tc>
      </w:tr>
      <w:tr w:rsidR="00843A4F" w:rsidRPr="00C524B6" w:rsidTr="00C524B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c>
          <w:tcPr>
            <w:tcW w:w="1715" w:type="dxa"/>
            <w:gridSpan w:val="4"/>
            <w:shd w:val="clear" w:color="auto" w:fill="auto"/>
          </w:tcPr>
          <w:p w:rsidR="00843A4F" w:rsidRPr="00C524B6" w:rsidRDefault="00843A4F" w:rsidP="00385565">
            <w:pPr>
              <w:rPr>
                <w:lang w:val="sr-Cyrl-CS"/>
              </w:rPr>
            </w:pPr>
          </w:p>
        </w:tc>
        <w:tc>
          <w:tcPr>
            <w:tcW w:w="1867" w:type="dxa"/>
            <w:gridSpan w:val="14"/>
            <w:shd w:val="clear" w:color="auto" w:fill="auto"/>
          </w:tcPr>
          <w:p w:rsidR="00843A4F" w:rsidRPr="00C524B6" w:rsidRDefault="00843A4F" w:rsidP="00385565">
            <w:pPr>
              <w:rPr>
                <w:lang w:val="sr-Cyrl-CS"/>
              </w:rPr>
            </w:pPr>
          </w:p>
        </w:tc>
        <w:tc>
          <w:tcPr>
            <w:tcW w:w="1581" w:type="dxa"/>
            <w:gridSpan w:val="24"/>
            <w:shd w:val="clear" w:color="auto" w:fill="auto"/>
          </w:tcPr>
          <w:p w:rsidR="00843A4F" w:rsidRPr="00C524B6" w:rsidRDefault="00843A4F" w:rsidP="00385565">
            <w:pPr>
              <w:rPr>
                <w:lang w:val="sr-Cyrl-CS"/>
              </w:rPr>
            </w:pPr>
          </w:p>
        </w:tc>
        <w:tc>
          <w:tcPr>
            <w:tcW w:w="1150" w:type="dxa"/>
            <w:gridSpan w:val="7"/>
            <w:shd w:val="clear" w:color="auto" w:fill="auto"/>
          </w:tcPr>
          <w:p w:rsidR="00843A4F" w:rsidRPr="00C524B6" w:rsidRDefault="002A468D" w:rsidP="00385565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t>Navesti</w:t>
            </w:r>
            <w:r w:rsidR="00843A4F" w:rsidRPr="00C524B6">
              <w:rPr>
                <w:lang w:val="sr-Cyrl-CS"/>
              </w:rPr>
              <w:t>:</w:t>
            </w:r>
          </w:p>
        </w:tc>
        <w:tc>
          <w:tcPr>
            <w:tcW w:w="4036" w:type="dxa"/>
            <w:gridSpan w:val="30"/>
            <w:shd w:val="clear" w:color="auto" w:fill="auto"/>
          </w:tcPr>
          <w:p w:rsidR="00843A4F" w:rsidRPr="00C524B6" w:rsidRDefault="00843A4F" w:rsidP="00385565">
            <w:pPr>
              <w:rPr>
                <w:lang w:val="sr-Cyrl-CS"/>
              </w:rPr>
            </w:pPr>
            <w:r w:rsidRPr="00C524B6">
              <w:rPr>
                <w:lang w:val="sr-Cyrl-CS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156" w:name="Text110"/>
            <w:r w:rsidRPr="00C524B6">
              <w:rPr>
                <w:lang w:val="sr-Cyrl-CS"/>
              </w:rPr>
              <w:instrText xml:space="preserve"> FORMTEXT </w:instrText>
            </w:r>
            <w:r w:rsidRPr="00C524B6">
              <w:rPr>
                <w:lang w:val="sr-Cyrl-CS"/>
              </w:rPr>
            </w:r>
            <w:r w:rsidRPr="00C524B6">
              <w:rPr>
                <w:lang w:val="sr-Cyrl-CS"/>
              </w:rPr>
              <w:fldChar w:fldCharType="separate"/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noProof/>
                <w:lang w:val="sr-Cyrl-CS"/>
              </w:rPr>
              <w:t> </w:t>
            </w:r>
            <w:r w:rsidRPr="00C524B6">
              <w:rPr>
                <w:lang w:val="sr-Cyrl-CS"/>
              </w:rPr>
              <w:fldChar w:fldCharType="end"/>
            </w:r>
            <w:bookmarkEnd w:id="156"/>
          </w:p>
        </w:tc>
      </w:tr>
    </w:tbl>
    <w:p w:rsidR="00B12E49" w:rsidRDefault="002A468D" w:rsidP="0081510B">
      <w:pPr>
        <w:rPr>
          <w:i/>
          <w:sz w:val="28"/>
          <w:szCs w:val="28"/>
          <w:u w:val="single"/>
          <w:lang w:val="sr-Cyrl-CS"/>
        </w:rPr>
      </w:pPr>
      <w:r>
        <w:rPr>
          <w:i/>
          <w:sz w:val="28"/>
          <w:szCs w:val="28"/>
          <w:lang w:val="sr-Cyrl-CS"/>
        </w:rPr>
        <w:t>Broj</w:t>
      </w:r>
      <w:r w:rsidR="00B12E49" w:rsidRPr="000C5609">
        <w:rPr>
          <w:i/>
          <w:sz w:val="28"/>
          <w:szCs w:val="28"/>
          <w:lang w:val="sr-Cyrl-CS"/>
        </w:rPr>
        <w:t xml:space="preserve"> </w:t>
      </w:r>
      <w:r>
        <w:rPr>
          <w:i/>
          <w:sz w:val="28"/>
          <w:szCs w:val="28"/>
          <w:lang w:val="sr-Cyrl-CS"/>
        </w:rPr>
        <w:t>strana</w:t>
      </w:r>
      <w:r w:rsidR="00B12E49" w:rsidRPr="000C5609">
        <w:rPr>
          <w:i/>
          <w:sz w:val="28"/>
          <w:szCs w:val="28"/>
          <w:lang w:val="sr-Cyrl-CS"/>
        </w:rPr>
        <w:t xml:space="preserve"> </w:t>
      </w:r>
      <w:r>
        <w:rPr>
          <w:i/>
          <w:sz w:val="28"/>
          <w:szCs w:val="28"/>
          <w:lang w:val="sr-Cyrl-CS"/>
        </w:rPr>
        <w:t>dodatih</w:t>
      </w:r>
      <w:r w:rsidR="00B12E49" w:rsidRPr="000C5609">
        <w:rPr>
          <w:i/>
          <w:sz w:val="28"/>
          <w:szCs w:val="28"/>
          <w:lang w:val="sr-Cyrl-CS"/>
        </w:rPr>
        <w:t xml:space="preserve"> </w:t>
      </w:r>
      <w:r>
        <w:rPr>
          <w:i/>
          <w:sz w:val="28"/>
          <w:szCs w:val="28"/>
          <w:lang w:val="sr-Cyrl-CS"/>
        </w:rPr>
        <w:t>od</w:t>
      </w:r>
      <w:r w:rsidR="00B12E49" w:rsidRPr="000C5609">
        <w:rPr>
          <w:i/>
          <w:sz w:val="28"/>
          <w:szCs w:val="28"/>
          <w:lang w:val="sr-Cyrl-CS"/>
        </w:rPr>
        <w:t xml:space="preserve"> </w:t>
      </w:r>
      <w:r>
        <w:rPr>
          <w:i/>
          <w:sz w:val="28"/>
          <w:szCs w:val="28"/>
          <w:lang w:val="sr-Cyrl-CS"/>
        </w:rPr>
        <w:t>strane</w:t>
      </w:r>
      <w:r w:rsidR="00B12E49" w:rsidRPr="000C5609">
        <w:rPr>
          <w:i/>
          <w:sz w:val="28"/>
          <w:szCs w:val="28"/>
          <w:lang w:val="sr-Cyrl-CS"/>
        </w:rPr>
        <w:t xml:space="preserve"> </w:t>
      </w:r>
      <w:r>
        <w:rPr>
          <w:i/>
          <w:sz w:val="28"/>
          <w:szCs w:val="28"/>
          <w:lang w:val="sr-Cyrl-CS"/>
        </w:rPr>
        <w:t>podnosioca</w:t>
      </w:r>
      <w:r w:rsidR="00B12E49" w:rsidRPr="000C5609">
        <w:rPr>
          <w:i/>
          <w:sz w:val="28"/>
          <w:szCs w:val="28"/>
          <w:lang w:val="sr-Cyrl-CS"/>
        </w:rPr>
        <w:t xml:space="preserve"> </w:t>
      </w:r>
      <w:r>
        <w:rPr>
          <w:i/>
          <w:sz w:val="28"/>
          <w:szCs w:val="28"/>
          <w:lang w:val="sr-Cyrl-CS"/>
        </w:rPr>
        <w:t>zahtj</w:t>
      </w:r>
      <w:r>
        <w:rPr>
          <w:i/>
          <w:sz w:val="28"/>
          <w:szCs w:val="28"/>
          <w:lang w:val="sr-Cyrl-BA"/>
        </w:rPr>
        <w:t>e</w:t>
      </w:r>
      <w:r>
        <w:rPr>
          <w:i/>
          <w:sz w:val="28"/>
          <w:szCs w:val="28"/>
          <w:lang w:val="sr-Cyrl-CS"/>
        </w:rPr>
        <w:t>va</w:t>
      </w:r>
      <w:r w:rsidR="00B12E49" w:rsidRPr="000C5609">
        <w:rPr>
          <w:i/>
          <w:sz w:val="28"/>
          <w:szCs w:val="28"/>
          <w:lang w:val="sr-Cyrl-CS"/>
        </w:rPr>
        <w:t xml:space="preserve"> </w:t>
      </w:r>
      <w:r>
        <w:rPr>
          <w:i/>
          <w:sz w:val="28"/>
          <w:szCs w:val="28"/>
          <w:lang w:val="sr-Cyrl-CS"/>
        </w:rPr>
        <w:t>zbog</w:t>
      </w:r>
      <w:r w:rsidR="00B12E49" w:rsidRPr="000C5609">
        <w:rPr>
          <w:i/>
          <w:sz w:val="28"/>
          <w:szCs w:val="28"/>
          <w:lang w:val="sr-Cyrl-CS"/>
        </w:rPr>
        <w:t xml:space="preserve"> </w:t>
      </w:r>
      <w:r>
        <w:rPr>
          <w:i/>
          <w:sz w:val="28"/>
          <w:szCs w:val="28"/>
          <w:lang w:val="sr-Cyrl-CS"/>
        </w:rPr>
        <w:t>nedostatka</w:t>
      </w:r>
      <w:r w:rsidR="00B12E49" w:rsidRPr="000C5609">
        <w:rPr>
          <w:i/>
          <w:sz w:val="28"/>
          <w:szCs w:val="28"/>
          <w:lang w:val="sr-Cyrl-CS"/>
        </w:rPr>
        <w:t xml:space="preserve"> </w:t>
      </w:r>
      <w:r>
        <w:rPr>
          <w:i/>
          <w:sz w:val="28"/>
          <w:szCs w:val="28"/>
          <w:lang w:val="sr-Cyrl-CS"/>
        </w:rPr>
        <w:t>prostora</w:t>
      </w:r>
      <w:r w:rsidR="00B12E49" w:rsidRPr="000C5609">
        <w:rPr>
          <w:i/>
          <w:sz w:val="28"/>
          <w:szCs w:val="28"/>
          <w:lang w:val="sr-Cyrl-CS"/>
        </w:rPr>
        <w:t xml:space="preserve"> </w:t>
      </w:r>
      <w:r>
        <w:rPr>
          <w:i/>
          <w:sz w:val="28"/>
          <w:szCs w:val="28"/>
          <w:lang w:val="sr-Cyrl-CS"/>
        </w:rPr>
        <w:t>za</w:t>
      </w:r>
      <w:r w:rsidR="00B12E49" w:rsidRPr="000C5609">
        <w:rPr>
          <w:i/>
          <w:sz w:val="28"/>
          <w:szCs w:val="28"/>
          <w:lang w:val="sr-Cyrl-CS"/>
        </w:rPr>
        <w:t xml:space="preserve"> </w:t>
      </w:r>
      <w:r>
        <w:rPr>
          <w:i/>
          <w:sz w:val="28"/>
          <w:szCs w:val="28"/>
          <w:lang w:val="sr-Cyrl-CS"/>
        </w:rPr>
        <w:t>ispunjavanje</w:t>
      </w:r>
      <w:r w:rsidR="00B12E49" w:rsidRPr="000C5609">
        <w:rPr>
          <w:i/>
          <w:sz w:val="28"/>
          <w:szCs w:val="28"/>
          <w:lang w:val="sr-Cyrl-CS"/>
        </w:rPr>
        <w:t xml:space="preserve"> </w:t>
      </w:r>
      <w:r>
        <w:rPr>
          <w:i/>
          <w:sz w:val="28"/>
          <w:szCs w:val="28"/>
          <w:lang w:val="sr-Cyrl-CS"/>
        </w:rPr>
        <w:t>u</w:t>
      </w:r>
      <w:r w:rsidR="00B12E49" w:rsidRPr="000C5609">
        <w:rPr>
          <w:i/>
          <w:sz w:val="28"/>
          <w:szCs w:val="28"/>
          <w:lang w:val="sr-Cyrl-CS"/>
        </w:rPr>
        <w:t xml:space="preserve"> </w:t>
      </w:r>
      <w:r>
        <w:rPr>
          <w:i/>
          <w:sz w:val="28"/>
          <w:szCs w:val="28"/>
          <w:lang w:val="sr-Cyrl-CS"/>
        </w:rPr>
        <w:t>formularu</w:t>
      </w:r>
      <w:r w:rsidR="00B12E49" w:rsidRPr="000C5609">
        <w:rPr>
          <w:i/>
          <w:sz w:val="28"/>
          <w:szCs w:val="28"/>
          <w:lang w:val="sr-Cyrl-CS"/>
        </w:rPr>
        <w:t>:</w:t>
      </w:r>
      <w:r w:rsidR="001A2502" w:rsidRPr="000C5609">
        <w:rPr>
          <w:i/>
          <w:sz w:val="28"/>
          <w:szCs w:val="28"/>
          <w:lang w:val="sr-Cyrl-CS"/>
        </w:rPr>
        <w:t xml:space="preserve"> </w:t>
      </w:r>
      <w:r w:rsidR="001A2502" w:rsidRPr="000C5609">
        <w:rPr>
          <w:i/>
          <w:sz w:val="28"/>
          <w:szCs w:val="28"/>
          <w:u w:val="single"/>
          <w:lang w:val="sr-Cyrl-CS"/>
        </w:rPr>
        <w:fldChar w:fldCharType="begin">
          <w:ffData>
            <w:name w:val="Text111"/>
            <w:enabled/>
            <w:calcOnExit w:val="0"/>
            <w:textInput/>
          </w:ffData>
        </w:fldChar>
      </w:r>
      <w:bookmarkStart w:id="157" w:name="Text111"/>
      <w:r w:rsidR="001A2502" w:rsidRPr="000C5609">
        <w:rPr>
          <w:i/>
          <w:sz w:val="28"/>
          <w:szCs w:val="28"/>
          <w:u w:val="single"/>
          <w:lang w:val="sr-Cyrl-CS"/>
        </w:rPr>
        <w:instrText xml:space="preserve"> FORMTEXT </w:instrText>
      </w:r>
      <w:r w:rsidR="001A2502" w:rsidRPr="000C5609">
        <w:rPr>
          <w:i/>
          <w:sz w:val="28"/>
          <w:szCs w:val="28"/>
          <w:u w:val="single"/>
          <w:lang w:val="sr-Cyrl-CS"/>
        </w:rPr>
      </w:r>
      <w:r w:rsidR="001A2502" w:rsidRPr="000C5609">
        <w:rPr>
          <w:i/>
          <w:sz w:val="28"/>
          <w:szCs w:val="28"/>
          <w:u w:val="single"/>
          <w:lang w:val="sr-Cyrl-CS"/>
        </w:rPr>
        <w:fldChar w:fldCharType="separate"/>
      </w:r>
      <w:r w:rsidR="001A2502" w:rsidRPr="000C5609">
        <w:rPr>
          <w:i/>
          <w:noProof/>
          <w:sz w:val="28"/>
          <w:szCs w:val="28"/>
          <w:u w:val="single"/>
          <w:lang w:val="sr-Cyrl-CS"/>
        </w:rPr>
        <w:t> </w:t>
      </w:r>
      <w:r w:rsidR="001A2502" w:rsidRPr="000C5609">
        <w:rPr>
          <w:i/>
          <w:noProof/>
          <w:sz w:val="28"/>
          <w:szCs w:val="28"/>
          <w:u w:val="single"/>
          <w:lang w:val="sr-Cyrl-CS"/>
        </w:rPr>
        <w:t> </w:t>
      </w:r>
      <w:r w:rsidR="001A2502" w:rsidRPr="000C5609">
        <w:rPr>
          <w:i/>
          <w:noProof/>
          <w:sz w:val="28"/>
          <w:szCs w:val="28"/>
          <w:u w:val="single"/>
          <w:lang w:val="sr-Cyrl-CS"/>
        </w:rPr>
        <w:t> </w:t>
      </w:r>
      <w:r w:rsidR="001A2502" w:rsidRPr="000C5609">
        <w:rPr>
          <w:i/>
          <w:noProof/>
          <w:sz w:val="28"/>
          <w:szCs w:val="28"/>
          <w:u w:val="single"/>
          <w:lang w:val="sr-Cyrl-CS"/>
        </w:rPr>
        <w:t> </w:t>
      </w:r>
      <w:r w:rsidR="001A2502" w:rsidRPr="000C5609">
        <w:rPr>
          <w:i/>
          <w:noProof/>
          <w:sz w:val="28"/>
          <w:szCs w:val="28"/>
          <w:u w:val="single"/>
          <w:lang w:val="sr-Cyrl-CS"/>
        </w:rPr>
        <w:t> </w:t>
      </w:r>
      <w:r w:rsidR="001A2502" w:rsidRPr="000C5609">
        <w:rPr>
          <w:i/>
          <w:sz w:val="28"/>
          <w:szCs w:val="28"/>
          <w:u w:val="single"/>
          <w:lang w:val="sr-Cyrl-CS"/>
        </w:rPr>
        <w:fldChar w:fldCharType="end"/>
      </w:r>
      <w:bookmarkEnd w:id="157"/>
    </w:p>
    <w:p w:rsidR="00DA7DE8" w:rsidRDefault="00DA7DE8" w:rsidP="0081510B">
      <w:pPr>
        <w:rPr>
          <w:sz w:val="28"/>
          <w:szCs w:val="28"/>
          <w:lang w:val="sr-Cyrl-CS"/>
        </w:rPr>
      </w:pPr>
    </w:p>
    <w:p w:rsidR="00DA7DE8" w:rsidRDefault="00DA7DE8" w:rsidP="0081510B">
      <w:pPr>
        <w:rPr>
          <w:sz w:val="28"/>
          <w:szCs w:val="28"/>
          <w:lang w:val="sr-Cyrl-CS"/>
        </w:rPr>
        <w:sectPr w:rsidR="00DA7DE8" w:rsidSect="007B2B45">
          <w:pgSz w:w="11907" w:h="16840" w:code="9"/>
          <w:pgMar w:top="624" w:right="851" w:bottom="567" w:left="1134" w:header="709" w:footer="709" w:gutter="0"/>
          <w:pgBorders w:offsetFrom="page">
            <w:top w:val="doubleWave" w:sz="6" w:space="24" w:color="0000FF"/>
            <w:left w:val="doubleWave" w:sz="6" w:space="24" w:color="0000FF"/>
            <w:bottom w:val="doubleWave" w:sz="6" w:space="24" w:color="0000FF"/>
            <w:right w:val="doubleWave" w:sz="6" w:space="24" w:color="0000FF"/>
          </w:pgBorders>
          <w:cols w:space="708"/>
          <w:docGrid w:linePitch="360"/>
        </w:sectPr>
      </w:pPr>
    </w:p>
    <w:tbl>
      <w:tblPr>
        <w:tblW w:w="0" w:type="auto"/>
        <w:tblInd w:w="-176" w:type="dxa"/>
        <w:tblBorders>
          <w:top w:val="thinThickThinSmallGap" w:sz="24" w:space="0" w:color="FF0000"/>
          <w:left w:val="thinThickThinSmallGap" w:sz="24" w:space="0" w:color="FF0000"/>
          <w:bottom w:val="thinThickThinSmallGap" w:sz="24" w:space="0" w:color="FF0000"/>
          <w:right w:val="thinThickThinSmallGap" w:sz="24" w:space="0" w:color="FF0000"/>
        </w:tblBorders>
        <w:tblLook w:val="01E0" w:firstRow="1" w:lastRow="1" w:firstColumn="1" w:lastColumn="1" w:noHBand="0" w:noVBand="0"/>
      </w:tblPr>
      <w:tblGrid>
        <w:gridCol w:w="4299"/>
        <w:gridCol w:w="419"/>
        <w:gridCol w:w="5260"/>
      </w:tblGrid>
      <w:tr w:rsidR="0073137B" w:rsidRPr="00C524B6" w:rsidTr="00C524B6">
        <w:tc>
          <w:tcPr>
            <w:tcW w:w="10207" w:type="dxa"/>
            <w:gridSpan w:val="3"/>
            <w:tcBorders>
              <w:bottom w:val="nil"/>
            </w:tcBorders>
            <w:shd w:val="clear" w:color="auto" w:fill="auto"/>
          </w:tcPr>
          <w:p w:rsidR="0073137B" w:rsidRPr="00C524B6" w:rsidRDefault="002A468D" w:rsidP="00385565">
            <w:pPr>
              <w:rPr>
                <w:sz w:val="28"/>
                <w:szCs w:val="28"/>
                <w:lang w:val="sr-Latn-CS"/>
              </w:rPr>
            </w:pPr>
            <w:r w:rsidRPr="00C524B6">
              <w:rPr>
                <w:sz w:val="28"/>
                <w:szCs w:val="28"/>
                <w:lang w:val="sr-Latn-CS"/>
              </w:rPr>
              <w:t>Potpisom potvrđujem da su navedene informacije potpune, da priloženi dokumenti sadrže tačan prikaz dostupnih informacija, te da će se kliničko ispitivanje sprovoditi u skladu s protokolom kliničkog ispitivanja i Pravilnikom o kliničkim studijama lijeka (Aneks I, član 3.).</w:t>
            </w:r>
          </w:p>
        </w:tc>
      </w:tr>
      <w:tr w:rsidR="0073137B" w:rsidRPr="00C524B6" w:rsidTr="00C524B6">
        <w:tc>
          <w:tcPr>
            <w:tcW w:w="10207" w:type="dxa"/>
            <w:gridSpan w:val="3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73137B" w:rsidRPr="00C524B6" w:rsidRDefault="0073137B" w:rsidP="00385565">
            <w:pPr>
              <w:rPr>
                <w:sz w:val="28"/>
                <w:szCs w:val="28"/>
                <w:lang w:val="sr-Latn-CS"/>
              </w:rPr>
            </w:pPr>
          </w:p>
          <w:p w:rsidR="0073137B" w:rsidRPr="00C524B6" w:rsidRDefault="0073137B" w:rsidP="00385565">
            <w:pPr>
              <w:rPr>
                <w:sz w:val="28"/>
                <w:szCs w:val="28"/>
                <w:lang w:val="sr-Latn-CS"/>
              </w:rPr>
            </w:pPr>
            <w:r w:rsidRPr="00C524B6">
              <w:rPr>
                <w:sz w:val="28"/>
                <w:szCs w:val="28"/>
                <w:lang w:val="sr-Latn-CS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524B6">
              <w:rPr>
                <w:sz w:val="28"/>
                <w:szCs w:val="28"/>
                <w:lang w:val="sr-Latn-CS"/>
              </w:rPr>
              <w:instrText xml:space="preserve"> FORMTEXT </w:instrText>
            </w:r>
            <w:r w:rsidRPr="00C524B6">
              <w:rPr>
                <w:sz w:val="28"/>
                <w:szCs w:val="28"/>
                <w:lang w:val="sr-Latn-CS"/>
              </w:rPr>
            </w:r>
            <w:r w:rsidRPr="00C524B6">
              <w:rPr>
                <w:sz w:val="28"/>
                <w:szCs w:val="28"/>
                <w:lang w:val="sr-Latn-CS"/>
              </w:rPr>
              <w:fldChar w:fldCharType="separate"/>
            </w:r>
            <w:r w:rsidRPr="00C524B6">
              <w:rPr>
                <w:noProof/>
                <w:sz w:val="28"/>
                <w:szCs w:val="28"/>
                <w:lang w:val="sr-Latn-CS"/>
              </w:rPr>
              <w:t> </w:t>
            </w:r>
            <w:r w:rsidRPr="00C524B6">
              <w:rPr>
                <w:noProof/>
                <w:sz w:val="28"/>
                <w:szCs w:val="28"/>
                <w:lang w:val="sr-Latn-CS"/>
              </w:rPr>
              <w:t> </w:t>
            </w:r>
            <w:r w:rsidRPr="00C524B6">
              <w:rPr>
                <w:noProof/>
                <w:sz w:val="28"/>
                <w:szCs w:val="28"/>
                <w:lang w:val="sr-Latn-CS"/>
              </w:rPr>
              <w:t> </w:t>
            </w:r>
            <w:r w:rsidRPr="00C524B6">
              <w:rPr>
                <w:noProof/>
                <w:sz w:val="28"/>
                <w:szCs w:val="28"/>
                <w:lang w:val="sr-Latn-CS"/>
              </w:rPr>
              <w:t> </w:t>
            </w:r>
            <w:r w:rsidRPr="00C524B6">
              <w:rPr>
                <w:noProof/>
                <w:sz w:val="28"/>
                <w:szCs w:val="28"/>
                <w:lang w:val="sr-Latn-CS"/>
              </w:rPr>
              <w:t> </w:t>
            </w:r>
            <w:r w:rsidRPr="00C524B6">
              <w:rPr>
                <w:sz w:val="28"/>
                <w:szCs w:val="28"/>
                <w:lang w:val="sr-Latn-CS"/>
              </w:rPr>
              <w:fldChar w:fldCharType="end"/>
            </w:r>
          </w:p>
        </w:tc>
      </w:tr>
      <w:tr w:rsidR="0073137B" w:rsidRPr="00C524B6" w:rsidTr="00C524B6">
        <w:tc>
          <w:tcPr>
            <w:tcW w:w="10207" w:type="dxa"/>
            <w:gridSpan w:val="3"/>
            <w:tcBorders>
              <w:top w:val="single" w:sz="12" w:space="0" w:color="auto"/>
            </w:tcBorders>
            <w:shd w:val="clear" w:color="auto" w:fill="auto"/>
          </w:tcPr>
          <w:p w:rsidR="0073137B" w:rsidRPr="00C524B6" w:rsidRDefault="002A468D" w:rsidP="00C524B6">
            <w:pPr>
              <w:jc w:val="center"/>
              <w:rPr>
                <w:sz w:val="28"/>
                <w:szCs w:val="28"/>
                <w:lang w:val="sr-Latn-CS"/>
              </w:rPr>
            </w:pPr>
            <w:r w:rsidRPr="00C524B6">
              <w:rPr>
                <w:sz w:val="28"/>
                <w:szCs w:val="28"/>
                <w:lang w:val="sr-Latn-CS"/>
              </w:rPr>
              <w:t>Ime</w:t>
            </w:r>
            <w:r w:rsidR="0073137B" w:rsidRPr="00C524B6">
              <w:rPr>
                <w:sz w:val="28"/>
                <w:szCs w:val="28"/>
                <w:lang w:val="sr-Latn-CS"/>
              </w:rPr>
              <w:t xml:space="preserve">, </w:t>
            </w:r>
            <w:r w:rsidRPr="00C524B6">
              <w:rPr>
                <w:sz w:val="28"/>
                <w:szCs w:val="28"/>
                <w:lang w:val="sr-Latn-CS"/>
              </w:rPr>
              <w:t>prezime</w:t>
            </w:r>
            <w:r w:rsidR="0073137B" w:rsidRPr="00C524B6">
              <w:rPr>
                <w:sz w:val="28"/>
                <w:szCs w:val="28"/>
                <w:lang w:val="sr-Latn-CS"/>
              </w:rPr>
              <w:t xml:space="preserve"> </w:t>
            </w:r>
            <w:r w:rsidRPr="00C524B6">
              <w:rPr>
                <w:sz w:val="28"/>
                <w:szCs w:val="28"/>
                <w:lang w:val="sr-Latn-CS"/>
              </w:rPr>
              <w:t>i</w:t>
            </w:r>
            <w:r w:rsidR="0073137B" w:rsidRPr="00C524B6">
              <w:rPr>
                <w:sz w:val="28"/>
                <w:szCs w:val="28"/>
                <w:lang w:val="sr-Latn-CS"/>
              </w:rPr>
              <w:t xml:space="preserve"> </w:t>
            </w:r>
            <w:r w:rsidRPr="00C524B6">
              <w:rPr>
                <w:sz w:val="28"/>
                <w:szCs w:val="28"/>
                <w:lang w:val="sr-Latn-CS"/>
              </w:rPr>
              <w:t>funkcija</w:t>
            </w:r>
            <w:r w:rsidR="0073137B" w:rsidRPr="00C524B6">
              <w:rPr>
                <w:sz w:val="28"/>
                <w:szCs w:val="28"/>
                <w:lang w:val="sr-Latn-CS"/>
              </w:rPr>
              <w:t xml:space="preserve"> </w:t>
            </w:r>
            <w:r w:rsidRPr="00C524B6">
              <w:rPr>
                <w:sz w:val="28"/>
                <w:szCs w:val="28"/>
                <w:lang w:val="sr-Latn-CS"/>
              </w:rPr>
              <w:t>potpisnika (naručilac ili zastupnik naručioca)</w:t>
            </w:r>
          </w:p>
        </w:tc>
      </w:tr>
      <w:tr w:rsidR="0073137B" w:rsidRPr="00C524B6" w:rsidTr="00C524B6">
        <w:tc>
          <w:tcPr>
            <w:tcW w:w="4395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73137B" w:rsidRPr="00C524B6" w:rsidRDefault="0073137B" w:rsidP="00385565">
            <w:pPr>
              <w:rPr>
                <w:sz w:val="28"/>
                <w:szCs w:val="28"/>
                <w:lang w:val="sr-Latn-CS"/>
              </w:rPr>
            </w:pPr>
          </w:p>
          <w:p w:rsidR="0073137B" w:rsidRPr="00C524B6" w:rsidRDefault="0073137B" w:rsidP="00385565">
            <w:pPr>
              <w:rPr>
                <w:sz w:val="28"/>
                <w:szCs w:val="28"/>
                <w:lang w:val="sr-Latn-CS"/>
              </w:rPr>
            </w:pPr>
            <w:r w:rsidRPr="00C524B6">
              <w:rPr>
                <w:sz w:val="28"/>
                <w:szCs w:val="28"/>
                <w:lang w:val="sr-Latn-C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524B6">
              <w:rPr>
                <w:sz w:val="28"/>
                <w:szCs w:val="28"/>
                <w:lang w:val="sr-Latn-CS"/>
              </w:rPr>
              <w:instrText xml:space="preserve"> FORMTEXT </w:instrText>
            </w:r>
            <w:r w:rsidRPr="00C524B6">
              <w:rPr>
                <w:sz w:val="28"/>
                <w:szCs w:val="28"/>
                <w:lang w:val="sr-Latn-CS"/>
              </w:rPr>
            </w:r>
            <w:r w:rsidRPr="00C524B6">
              <w:rPr>
                <w:sz w:val="28"/>
                <w:szCs w:val="28"/>
                <w:lang w:val="sr-Latn-CS"/>
              </w:rPr>
              <w:fldChar w:fldCharType="separate"/>
            </w:r>
            <w:r w:rsidRPr="00C524B6">
              <w:rPr>
                <w:noProof/>
                <w:sz w:val="28"/>
                <w:szCs w:val="28"/>
                <w:lang w:val="sr-Latn-CS"/>
              </w:rPr>
              <w:t> </w:t>
            </w:r>
            <w:r w:rsidRPr="00C524B6">
              <w:rPr>
                <w:noProof/>
                <w:sz w:val="28"/>
                <w:szCs w:val="28"/>
                <w:lang w:val="sr-Latn-CS"/>
              </w:rPr>
              <w:t> </w:t>
            </w:r>
            <w:r w:rsidRPr="00C524B6">
              <w:rPr>
                <w:noProof/>
                <w:sz w:val="28"/>
                <w:szCs w:val="28"/>
                <w:lang w:val="sr-Latn-CS"/>
              </w:rPr>
              <w:t> </w:t>
            </w:r>
            <w:r w:rsidRPr="00C524B6">
              <w:rPr>
                <w:noProof/>
                <w:sz w:val="28"/>
                <w:szCs w:val="28"/>
                <w:lang w:val="sr-Latn-CS"/>
              </w:rPr>
              <w:t> </w:t>
            </w:r>
            <w:r w:rsidRPr="00C524B6">
              <w:rPr>
                <w:noProof/>
                <w:sz w:val="28"/>
                <w:szCs w:val="28"/>
                <w:lang w:val="sr-Latn-CS"/>
              </w:rPr>
              <w:t> </w:t>
            </w:r>
            <w:r w:rsidRPr="00C524B6">
              <w:rPr>
                <w:sz w:val="28"/>
                <w:szCs w:val="28"/>
                <w:lang w:val="sr-Latn-CS"/>
              </w:rPr>
              <w:fldChar w:fldCharType="end"/>
            </w:r>
          </w:p>
        </w:tc>
        <w:tc>
          <w:tcPr>
            <w:tcW w:w="425" w:type="dxa"/>
            <w:shd w:val="clear" w:color="auto" w:fill="auto"/>
          </w:tcPr>
          <w:p w:rsidR="0073137B" w:rsidRPr="00C524B6" w:rsidRDefault="0073137B" w:rsidP="00385565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5387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73137B" w:rsidRPr="00C524B6" w:rsidRDefault="0073137B" w:rsidP="00385565">
            <w:pPr>
              <w:rPr>
                <w:sz w:val="28"/>
                <w:szCs w:val="28"/>
                <w:lang w:val="sr-Latn-CS"/>
              </w:rPr>
            </w:pPr>
          </w:p>
        </w:tc>
      </w:tr>
      <w:tr w:rsidR="0073137B" w:rsidRPr="00C524B6" w:rsidTr="00C524B6">
        <w:tc>
          <w:tcPr>
            <w:tcW w:w="4395" w:type="dxa"/>
            <w:tcBorders>
              <w:top w:val="single" w:sz="12" w:space="0" w:color="auto"/>
            </w:tcBorders>
            <w:shd w:val="clear" w:color="auto" w:fill="auto"/>
          </w:tcPr>
          <w:p w:rsidR="0073137B" w:rsidRPr="00C524B6" w:rsidRDefault="002A468D" w:rsidP="00C524B6">
            <w:pPr>
              <w:jc w:val="center"/>
              <w:rPr>
                <w:sz w:val="28"/>
                <w:szCs w:val="28"/>
                <w:lang w:val="sr-Latn-CS"/>
              </w:rPr>
            </w:pPr>
            <w:r w:rsidRPr="00C524B6">
              <w:rPr>
                <w:sz w:val="28"/>
                <w:szCs w:val="28"/>
                <w:lang w:val="sr-Latn-CS"/>
              </w:rPr>
              <w:t>Datum</w:t>
            </w:r>
          </w:p>
        </w:tc>
        <w:tc>
          <w:tcPr>
            <w:tcW w:w="425" w:type="dxa"/>
            <w:shd w:val="clear" w:color="auto" w:fill="auto"/>
          </w:tcPr>
          <w:p w:rsidR="0073137B" w:rsidRPr="00C524B6" w:rsidRDefault="0073137B" w:rsidP="00C524B6">
            <w:pPr>
              <w:jc w:val="center"/>
              <w:rPr>
                <w:sz w:val="28"/>
                <w:szCs w:val="28"/>
                <w:lang w:val="sr-Latn-CS"/>
              </w:rPr>
            </w:pPr>
          </w:p>
        </w:tc>
        <w:tc>
          <w:tcPr>
            <w:tcW w:w="5387" w:type="dxa"/>
            <w:shd w:val="clear" w:color="auto" w:fill="auto"/>
          </w:tcPr>
          <w:p w:rsidR="0073137B" w:rsidRPr="00C524B6" w:rsidRDefault="002A468D" w:rsidP="00C524B6">
            <w:pPr>
              <w:jc w:val="center"/>
              <w:rPr>
                <w:sz w:val="28"/>
                <w:szCs w:val="28"/>
                <w:lang w:val="sr-Latn-CS"/>
              </w:rPr>
            </w:pPr>
            <w:r w:rsidRPr="00C524B6">
              <w:rPr>
                <w:sz w:val="28"/>
                <w:szCs w:val="28"/>
                <w:lang w:val="sr-Latn-CS"/>
              </w:rPr>
              <w:t>Potpis</w:t>
            </w:r>
            <w:r w:rsidR="0073137B" w:rsidRPr="00C524B6">
              <w:rPr>
                <w:sz w:val="28"/>
                <w:szCs w:val="28"/>
                <w:lang w:val="sr-Latn-CS"/>
              </w:rPr>
              <w:t xml:space="preserve"> </w:t>
            </w:r>
            <w:r w:rsidRPr="00C524B6">
              <w:rPr>
                <w:sz w:val="28"/>
                <w:szCs w:val="28"/>
                <w:lang w:val="sr-Latn-CS"/>
              </w:rPr>
              <w:t>i pečat</w:t>
            </w:r>
          </w:p>
        </w:tc>
      </w:tr>
    </w:tbl>
    <w:p w:rsidR="000C5609" w:rsidRPr="000C5609" w:rsidRDefault="000C5609" w:rsidP="0081510B">
      <w:pPr>
        <w:rPr>
          <w:sz w:val="28"/>
          <w:szCs w:val="28"/>
          <w:lang w:val="sr-Cyrl-CS"/>
        </w:rPr>
      </w:pPr>
    </w:p>
    <w:sectPr w:rsidR="000C5609" w:rsidRPr="000C5609" w:rsidSect="00722AB1">
      <w:pgSz w:w="11907" w:h="16840" w:code="9"/>
      <w:pgMar w:top="851" w:right="851" w:bottom="851" w:left="1134" w:header="709" w:footer="709" w:gutter="0"/>
      <w:pgBorders w:offsetFrom="page">
        <w:top w:val="doubleWave" w:sz="6" w:space="24" w:color="0000FF"/>
        <w:left w:val="doubleWave" w:sz="6" w:space="24" w:color="0000FF"/>
        <w:bottom w:val="doubleWave" w:sz="6" w:space="24" w:color="0000FF"/>
        <w:right w:val="doubleWave" w:sz="6" w:space="24" w:color="0000F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17"/>
    <w:rsid w:val="000315C2"/>
    <w:rsid w:val="00041182"/>
    <w:rsid w:val="0005288C"/>
    <w:rsid w:val="000731E0"/>
    <w:rsid w:val="000737AE"/>
    <w:rsid w:val="0007667F"/>
    <w:rsid w:val="000807DE"/>
    <w:rsid w:val="000A607F"/>
    <w:rsid w:val="000A747F"/>
    <w:rsid w:val="000C17D9"/>
    <w:rsid w:val="000C5609"/>
    <w:rsid w:val="000D3198"/>
    <w:rsid w:val="000D5348"/>
    <w:rsid w:val="000F7DA6"/>
    <w:rsid w:val="00106453"/>
    <w:rsid w:val="00141884"/>
    <w:rsid w:val="001455BA"/>
    <w:rsid w:val="00194977"/>
    <w:rsid w:val="001A2502"/>
    <w:rsid w:val="001A57D6"/>
    <w:rsid w:val="001D1CCD"/>
    <w:rsid w:val="001F58BF"/>
    <w:rsid w:val="001F7F12"/>
    <w:rsid w:val="00203AD9"/>
    <w:rsid w:val="00206ECB"/>
    <w:rsid w:val="00212D55"/>
    <w:rsid w:val="00214BD7"/>
    <w:rsid w:val="002216B8"/>
    <w:rsid w:val="00246B56"/>
    <w:rsid w:val="00247FA5"/>
    <w:rsid w:val="002548B1"/>
    <w:rsid w:val="002859EE"/>
    <w:rsid w:val="002A07C6"/>
    <w:rsid w:val="002A0BDE"/>
    <w:rsid w:val="002A468D"/>
    <w:rsid w:val="002E59E3"/>
    <w:rsid w:val="002F459D"/>
    <w:rsid w:val="00314817"/>
    <w:rsid w:val="0036081C"/>
    <w:rsid w:val="00373E25"/>
    <w:rsid w:val="00385565"/>
    <w:rsid w:val="003B1CAC"/>
    <w:rsid w:val="003B205A"/>
    <w:rsid w:val="003B4AC1"/>
    <w:rsid w:val="003C3025"/>
    <w:rsid w:val="003C77D8"/>
    <w:rsid w:val="003E0A51"/>
    <w:rsid w:val="003E7E8E"/>
    <w:rsid w:val="00403F94"/>
    <w:rsid w:val="00416B5A"/>
    <w:rsid w:val="00417C48"/>
    <w:rsid w:val="00426384"/>
    <w:rsid w:val="00433286"/>
    <w:rsid w:val="00444D5D"/>
    <w:rsid w:val="004514B9"/>
    <w:rsid w:val="00474CD4"/>
    <w:rsid w:val="00495E3C"/>
    <w:rsid w:val="004C1E51"/>
    <w:rsid w:val="004C1E60"/>
    <w:rsid w:val="004D0D7B"/>
    <w:rsid w:val="004E61DF"/>
    <w:rsid w:val="00510FC0"/>
    <w:rsid w:val="00516620"/>
    <w:rsid w:val="0053307C"/>
    <w:rsid w:val="005445FF"/>
    <w:rsid w:val="00561CA2"/>
    <w:rsid w:val="005706F5"/>
    <w:rsid w:val="006007F9"/>
    <w:rsid w:val="006103E7"/>
    <w:rsid w:val="00611491"/>
    <w:rsid w:val="00630FFB"/>
    <w:rsid w:val="00642DAE"/>
    <w:rsid w:val="00674E33"/>
    <w:rsid w:val="00687923"/>
    <w:rsid w:val="006E5ADB"/>
    <w:rsid w:val="0071489F"/>
    <w:rsid w:val="00722AB1"/>
    <w:rsid w:val="00722B33"/>
    <w:rsid w:val="00723B35"/>
    <w:rsid w:val="0073137B"/>
    <w:rsid w:val="0073600B"/>
    <w:rsid w:val="00754C98"/>
    <w:rsid w:val="007622BA"/>
    <w:rsid w:val="007A1D7F"/>
    <w:rsid w:val="007A285B"/>
    <w:rsid w:val="007B03C4"/>
    <w:rsid w:val="007B2117"/>
    <w:rsid w:val="007B2B45"/>
    <w:rsid w:val="007C156F"/>
    <w:rsid w:val="007F2E03"/>
    <w:rsid w:val="00806C3D"/>
    <w:rsid w:val="00810820"/>
    <w:rsid w:val="0081510B"/>
    <w:rsid w:val="0081582F"/>
    <w:rsid w:val="00824AE9"/>
    <w:rsid w:val="008418D9"/>
    <w:rsid w:val="00841FA2"/>
    <w:rsid w:val="00842B1D"/>
    <w:rsid w:val="00843A4F"/>
    <w:rsid w:val="00862A77"/>
    <w:rsid w:val="00867FD5"/>
    <w:rsid w:val="00871E27"/>
    <w:rsid w:val="00873B72"/>
    <w:rsid w:val="008827AA"/>
    <w:rsid w:val="008F72BA"/>
    <w:rsid w:val="00953393"/>
    <w:rsid w:val="009536C6"/>
    <w:rsid w:val="0098620C"/>
    <w:rsid w:val="009B11D6"/>
    <w:rsid w:val="009B196F"/>
    <w:rsid w:val="009C3A3F"/>
    <w:rsid w:val="009D5D07"/>
    <w:rsid w:val="00A1150B"/>
    <w:rsid w:val="00A23D14"/>
    <w:rsid w:val="00A347E8"/>
    <w:rsid w:val="00A41E0D"/>
    <w:rsid w:val="00A97BE7"/>
    <w:rsid w:val="00AB40CC"/>
    <w:rsid w:val="00AC6678"/>
    <w:rsid w:val="00B03D80"/>
    <w:rsid w:val="00B12E49"/>
    <w:rsid w:val="00B41FD7"/>
    <w:rsid w:val="00B44457"/>
    <w:rsid w:val="00B555D0"/>
    <w:rsid w:val="00B61520"/>
    <w:rsid w:val="00BD139C"/>
    <w:rsid w:val="00BD770A"/>
    <w:rsid w:val="00BE416C"/>
    <w:rsid w:val="00BE5780"/>
    <w:rsid w:val="00BF0C69"/>
    <w:rsid w:val="00C06860"/>
    <w:rsid w:val="00C110E2"/>
    <w:rsid w:val="00C25299"/>
    <w:rsid w:val="00C31EB5"/>
    <w:rsid w:val="00C3432B"/>
    <w:rsid w:val="00C35863"/>
    <w:rsid w:val="00C524B6"/>
    <w:rsid w:val="00C52DD1"/>
    <w:rsid w:val="00C6439C"/>
    <w:rsid w:val="00C72AF1"/>
    <w:rsid w:val="00C76770"/>
    <w:rsid w:val="00C91E37"/>
    <w:rsid w:val="00C938E0"/>
    <w:rsid w:val="00CA0CD6"/>
    <w:rsid w:val="00CE024F"/>
    <w:rsid w:val="00CE4A22"/>
    <w:rsid w:val="00D14345"/>
    <w:rsid w:val="00D41943"/>
    <w:rsid w:val="00D47D23"/>
    <w:rsid w:val="00D7239E"/>
    <w:rsid w:val="00D77919"/>
    <w:rsid w:val="00DA7DE8"/>
    <w:rsid w:val="00DB4DC7"/>
    <w:rsid w:val="00DB6CAE"/>
    <w:rsid w:val="00DC1A61"/>
    <w:rsid w:val="00DC3ADA"/>
    <w:rsid w:val="00DD0F80"/>
    <w:rsid w:val="00DE52A8"/>
    <w:rsid w:val="00E10AA0"/>
    <w:rsid w:val="00E265DD"/>
    <w:rsid w:val="00E35CC6"/>
    <w:rsid w:val="00E768C4"/>
    <w:rsid w:val="00E84A02"/>
    <w:rsid w:val="00EA639B"/>
    <w:rsid w:val="00EC5868"/>
    <w:rsid w:val="00EC6ADF"/>
    <w:rsid w:val="00EE7FB4"/>
    <w:rsid w:val="00F0104B"/>
    <w:rsid w:val="00F039F5"/>
    <w:rsid w:val="00F0659A"/>
    <w:rsid w:val="00F07A06"/>
    <w:rsid w:val="00F13DE3"/>
    <w:rsid w:val="00F24F79"/>
    <w:rsid w:val="00F30568"/>
    <w:rsid w:val="00F541B1"/>
    <w:rsid w:val="00F56D72"/>
    <w:rsid w:val="00F869FE"/>
    <w:rsid w:val="00F90A20"/>
    <w:rsid w:val="00F96E61"/>
    <w:rsid w:val="00FD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B23467"/>
  <w15:chartTrackingRefBased/>
  <w15:docId w15:val="{6304FDA2-887E-4D9F-8735-8CA1A5966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A639B"/>
    <w:rPr>
      <w:color w:val="0000FF"/>
      <w:u w:val="single"/>
    </w:rPr>
  </w:style>
  <w:style w:type="table" w:styleId="TableGrid">
    <w:name w:val="Table Grid"/>
    <w:basedOn w:val="TableNormal"/>
    <w:rsid w:val="00EA6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linicka@almbih.gov.ba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raganatesic\Downloads\Prilog1-la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0E955-5CFF-435A-B47F-1019D1AA7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Prilog1-lat</Template>
  <TotalTime>20</TotalTime>
  <Pages>6</Pages>
  <Words>1872</Words>
  <Characters>10672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Прилог 1</vt:lpstr>
    </vt:vector>
  </TitlesOfParts>
  <Company>ALRS</Company>
  <LinksUpToDate>false</LinksUpToDate>
  <CharactersWithSpaces>12519</CharactersWithSpaces>
  <SharedDoc>false</SharedDoc>
  <HLinks>
    <vt:vector size="6" baseType="variant">
      <vt:variant>
        <vt:i4>721019</vt:i4>
      </vt:variant>
      <vt:variant>
        <vt:i4>0</vt:i4>
      </vt:variant>
      <vt:variant>
        <vt:i4>0</vt:i4>
      </vt:variant>
      <vt:variant>
        <vt:i4>5</vt:i4>
      </vt:variant>
      <vt:variant>
        <vt:lpwstr>mailto:ndl@almbih.gov.ba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Прилог 1</dc:title>
  <dc:subject/>
  <dc:creator>Dragana Tešić</dc:creator>
  <cp:keywords/>
  <cp:lastModifiedBy>Andjelka Stupar</cp:lastModifiedBy>
  <cp:revision>8</cp:revision>
  <cp:lastPrinted>2005-03-16T12:49:00Z</cp:lastPrinted>
  <dcterms:created xsi:type="dcterms:W3CDTF">2026-10-31T15:51:00Z</dcterms:created>
  <dcterms:modified xsi:type="dcterms:W3CDTF">2026-11-04T08:51:00Z</dcterms:modified>
</cp:coreProperties>
</file>