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AC755" w14:textId="77777777" w:rsidR="000A607F" w:rsidRPr="009E1EF6" w:rsidRDefault="00281512" w:rsidP="00EA63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sr-Cyrl-CS"/>
        </w:rPr>
        <w:t>Prilog</w:t>
      </w:r>
      <w:r w:rsidR="00EA639B">
        <w:rPr>
          <w:b/>
          <w:sz w:val="28"/>
          <w:szCs w:val="28"/>
          <w:lang w:val="sr-Cyrl-CS"/>
        </w:rPr>
        <w:t xml:space="preserve"> </w:t>
      </w:r>
      <w:r w:rsidR="008B2C10">
        <w:rPr>
          <w:b/>
          <w:sz w:val="28"/>
          <w:szCs w:val="28"/>
        </w:rPr>
        <w:t>3</w:t>
      </w:r>
    </w:p>
    <w:p w14:paraId="483DF2A7" w14:textId="77777777" w:rsidR="00EA639B" w:rsidRDefault="00EA639B" w:rsidP="00EA639B">
      <w:pPr>
        <w:jc w:val="center"/>
        <w:rPr>
          <w:b/>
          <w:sz w:val="28"/>
          <w:szCs w:val="28"/>
          <w:lang w:val="sr-Cyrl-CS"/>
        </w:rPr>
      </w:pPr>
    </w:p>
    <w:p w14:paraId="0B92C45E" w14:textId="6520310A" w:rsidR="003B2D79" w:rsidRPr="00DE52A8" w:rsidRDefault="00497679" w:rsidP="003B2D79">
      <w:pPr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Latn-BA"/>
        </w:rPr>
        <w:t xml:space="preserve">         </w:t>
      </w:r>
      <w:r w:rsidR="00281512">
        <w:rPr>
          <w:b/>
          <w:sz w:val="28"/>
          <w:szCs w:val="28"/>
          <w:lang w:val="sr-Cyrl-CS"/>
        </w:rPr>
        <w:t>Agencija za lijekove i medicinska sredstva Bosne i Hercegovine</w:t>
      </w:r>
    </w:p>
    <w:p w14:paraId="1883F981" w14:textId="3E24E89A" w:rsidR="003B2D79" w:rsidRDefault="00497679" w:rsidP="003B2D79">
      <w:pPr>
        <w:rPr>
          <w:sz w:val="16"/>
          <w:szCs w:val="16"/>
          <w:lang w:val="sr-Cyrl-CS"/>
        </w:rPr>
      </w:pPr>
      <w:r>
        <w:rPr>
          <w:sz w:val="16"/>
          <w:szCs w:val="16"/>
          <w:lang w:val="sr-Latn-BA"/>
        </w:rPr>
        <w:t xml:space="preserve">         </w:t>
      </w:r>
      <w:r w:rsidR="00281512">
        <w:rPr>
          <w:sz w:val="16"/>
          <w:szCs w:val="16"/>
          <w:lang w:val="sr-Cyrl-CS"/>
        </w:rPr>
        <w:t>Adresa</w:t>
      </w:r>
      <w:r w:rsidR="003B2D79">
        <w:rPr>
          <w:sz w:val="16"/>
          <w:szCs w:val="16"/>
          <w:lang w:val="sr-Cyrl-CS"/>
        </w:rPr>
        <w:t xml:space="preserve">: </w:t>
      </w:r>
      <w:r w:rsidR="00281512">
        <w:rPr>
          <w:sz w:val="16"/>
          <w:szCs w:val="16"/>
          <w:lang w:val="sr-Cyrl-CS"/>
        </w:rPr>
        <w:t>Veljka</w:t>
      </w:r>
      <w:r w:rsidR="003B2D79">
        <w:rPr>
          <w:sz w:val="16"/>
          <w:szCs w:val="16"/>
          <w:lang w:val="sr-Cyrl-CS"/>
        </w:rPr>
        <w:t xml:space="preserve"> </w:t>
      </w:r>
      <w:r w:rsidR="00281512">
        <w:rPr>
          <w:sz w:val="16"/>
          <w:szCs w:val="16"/>
          <w:lang w:val="sr-Cyrl-CS"/>
        </w:rPr>
        <w:t>Mlađenovića</w:t>
      </w:r>
      <w:r w:rsidR="003B2D79">
        <w:rPr>
          <w:sz w:val="16"/>
          <w:szCs w:val="16"/>
          <w:lang w:val="sr-Cyrl-CS"/>
        </w:rPr>
        <w:t xml:space="preserve"> </w:t>
      </w:r>
      <w:r w:rsidR="00281512">
        <w:rPr>
          <w:sz w:val="16"/>
          <w:szCs w:val="16"/>
          <w:lang w:val="sr-Cyrl-CS"/>
        </w:rPr>
        <w:t>b</w:t>
      </w:r>
      <w:r w:rsidR="003B2D79">
        <w:rPr>
          <w:sz w:val="16"/>
          <w:szCs w:val="16"/>
          <w:lang w:val="sr-Cyrl-CS"/>
        </w:rPr>
        <w:t>.</w:t>
      </w:r>
      <w:r w:rsidR="00281512">
        <w:rPr>
          <w:sz w:val="16"/>
          <w:szCs w:val="16"/>
          <w:lang w:val="sr-Cyrl-CS"/>
        </w:rPr>
        <w:t>b</w:t>
      </w:r>
      <w:r w:rsidR="003B2D79">
        <w:rPr>
          <w:sz w:val="16"/>
          <w:szCs w:val="16"/>
          <w:lang w:val="sr-Cyrl-CS"/>
        </w:rPr>
        <w:t xml:space="preserve">. ; 78000 </w:t>
      </w:r>
      <w:r w:rsidR="00281512">
        <w:rPr>
          <w:sz w:val="16"/>
          <w:szCs w:val="16"/>
          <w:lang w:val="sr-Cyrl-CS"/>
        </w:rPr>
        <w:t>Banja</w:t>
      </w:r>
      <w:r w:rsidR="003B2D79">
        <w:rPr>
          <w:sz w:val="16"/>
          <w:szCs w:val="16"/>
          <w:lang w:val="sr-Cyrl-CS"/>
        </w:rPr>
        <w:t xml:space="preserve"> </w:t>
      </w:r>
      <w:r w:rsidR="00281512">
        <w:rPr>
          <w:sz w:val="16"/>
          <w:szCs w:val="16"/>
          <w:lang w:val="sr-Cyrl-CS"/>
        </w:rPr>
        <w:t>Luka</w:t>
      </w:r>
      <w:r w:rsidR="003B2D79">
        <w:rPr>
          <w:sz w:val="16"/>
          <w:szCs w:val="16"/>
          <w:lang w:val="sr-Cyrl-CS"/>
        </w:rPr>
        <w:t xml:space="preserve">, </w:t>
      </w:r>
      <w:r w:rsidR="00281512">
        <w:rPr>
          <w:sz w:val="16"/>
          <w:szCs w:val="16"/>
          <w:lang w:val="sr-Cyrl-BA"/>
        </w:rPr>
        <w:t>Bosna</w:t>
      </w:r>
      <w:r w:rsidR="003B2D79">
        <w:rPr>
          <w:sz w:val="16"/>
          <w:szCs w:val="16"/>
          <w:lang w:val="sr-Cyrl-BA"/>
        </w:rPr>
        <w:t xml:space="preserve"> </w:t>
      </w:r>
      <w:r w:rsidR="00281512">
        <w:rPr>
          <w:sz w:val="16"/>
          <w:szCs w:val="16"/>
          <w:lang w:val="sr-Cyrl-BA"/>
        </w:rPr>
        <w:t>i</w:t>
      </w:r>
      <w:r w:rsidR="003B2D79">
        <w:rPr>
          <w:sz w:val="16"/>
          <w:szCs w:val="16"/>
          <w:lang w:val="sr-Cyrl-BA"/>
        </w:rPr>
        <w:t xml:space="preserve"> </w:t>
      </w:r>
      <w:r w:rsidR="00281512">
        <w:rPr>
          <w:sz w:val="16"/>
          <w:szCs w:val="16"/>
          <w:lang w:val="sr-Cyrl-BA"/>
        </w:rPr>
        <w:t>Hercegovina</w:t>
      </w:r>
      <w:r w:rsidR="003B2D79">
        <w:rPr>
          <w:sz w:val="16"/>
          <w:szCs w:val="16"/>
          <w:lang w:val="sr-Cyrl-CS"/>
        </w:rPr>
        <w:t xml:space="preserve">, </w:t>
      </w:r>
      <w:r w:rsidR="00281512">
        <w:rPr>
          <w:sz w:val="16"/>
          <w:szCs w:val="16"/>
          <w:lang w:val="sr-Cyrl-CS"/>
        </w:rPr>
        <w:t>Telefoni</w:t>
      </w:r>
      <w:r w:rsidR="003B2D79">
        <w:rPr>
          <w:sz w:val="16"/>
          <w:szCs w:val="16"/>
          <w:lang w:val="sr-Cyrl-CS"/>
        </w:rPr>
        <w:t xml:space="preserve">: +387 (0)51 </w:t>
      </w:r>
      <w:r w:rsidR="003B2D79">
        <w:rPr>
          <w:sz w:val="16"/>
          <w:szCs w:val="16"/>
          <w:lang w:val="sr-Cyrl-BA"/>
        </w:rPr>
        <w:t>456040</w:t>
      </w:r>
      <w:r w:rsidR="003B2D79">
        <w:rPr>
          <w:sz w:val="16"/>
          <w:szCs w:val="16"/>
          <w:lang w:val="sr-Cyrl-CS"/>
        </w:rPr>
        <w:t xml:space="preserve">; +387 (0)51 </w:t>
      </w:r>
      <w:r w:rsidR="003B2D79">
        <w:rPr>
          <w:sz w:val="16"/>
          <w:szCs w:val="16"/>
          <w:lang w:val="sr-Cyrl-BA"/>
        </w:rPr>
        <w:t>456050</w:t>
      </w:r>
      <w:r w:rsidR="003B2D79">
        <w:rPr>
          <w:sz w:val="16"/>
          <w:szCs w:val="16"/>
          <w:lang w:val="sr-Cyrl-CS"/>
        </w:rPr>
        <w:t xml:space="preserve"> </w:t>
      </w:r>
    </w:p>
    <w:p w14:paraId="1A079BEA" w14:textId="52A30399" w:rsidR="003B2D79" w:rsidRDefault="00497679" w:rsidP="003B2D79">
      <w:pPr>
        <w:rPr>
          <w:sz w:val="16"/>
          <w:szCs w:val="16"/>
          <w:lang w:val="sr-Cyrl-CS"/>
        </w:rPr>
      </w:pPr>
      <w:r>
        <w:rPr>
          <w:sz w:val="16"/>
          <w:szCs w:val="16"/>
          <w:lang w:val="sr-Latn-BA"/>
        </w:rPr>
        <w:t xml:space="preserve">                                                            </w:t>
      </w:r>
      <w:r w:rsidR="00281512">
        <w:rPr>
          <w:sz w:val="16"/>
          <w:szCs w:val="16"/>
          <w:lang w:val="sr-Cyrl-CS"/>
        </w:rPr>
        <w:t>Faks</w:t>
      </w:r>
      <w:r w:rsidR="003B2D79">
        <w:rPr>
          <w:sz w:val="16"/>
          <w:szCs w:val="16"/>
          <w:lang w:val="sr-Cyrl-CS"/>
        </w:rPr>
        <w:t xml:space="preserve"> +387 (0)51 </w:t>
      </w:r>
      <w:r w:rsidR="003B2D79">
        <w:rPr>
          <w:sz w:val="16"/>
          <w:szCs w:val="16"/>
          <w:lang w:val="sr-Cyrl-BA"/>
        </w:rPr>
        <w:t>450301</w:t>
      </w:r>
      <w:r w:rsidR="003B2D79">
        <w:rPr>
          <w:sz w:val="16"/>
          <w:szCs w:val="16"/>
          <w:lang w:val="sr-Cyrl-CS"/>
        </w:rPr>
        <w:t xml:space="preserve">;  </w:t>
      </w:r>
      <w:r w:rsidR="00281512">
        <w:rPr>
          <w:sz w:val="16"/>
          <w:szCs w:val="16"/>
          <w:lang w:val="sr-Cyrl-CS"/>
        </w:rPr>
        <w:t>Elektronska</w:t>
      </w:r>
      <w:r w:rsidR="003B2D79">
        <w:rPr>
          <w:sz w:val="16"/>
          <w:szCs w:val="16"/>
          <w:lang w:val="sr-Cyrl-CS"/>
        </w:rPr>
        <w:t xml:space="preserve"> </w:t>
      </w:r>
      <w:r w:rsidR="00281512">
        <w:rPr>
          <w:sz w:val="16"/>
          <w:szCs w:val="16"/>
          <w:lang w:val="sr-Cyrl-CS"/>
        </w:rPr>
        <w:t>pošta</w:t>
      </w:r>
      <w:r w:rsidR="003B2D79">
        <w:rPr>
          <w:sz w:val="16"/>
          <w:szCs w:val="16"/>
          <w:lang w:val="sr-Cyrl-CS"/>
        </w:rPr>
        <w:t>:</w:t>
      </w:r>
      <w:r w:rsidR="003B2D79">
        <w:rPr>
          <w:sz w:val="16"/>
          <w:szCs w:val="16"/>
        </w:rPr>
        <w:t xml:space="preserve"> </w:t>
      </w:r>
      <w:hyperlink r:id="rId4" w:history="1">
        <w:r w:rsidRPr="00E621F7">
          <w:rPr>
            <w:rStyle w:val="Hyperlink"/>
            <w:sz w:val="16"/>
            <w:szCs w:val="16"/>
          </w:rPr>
          <w:t>klinicka@almbih.gov.ba</w:t>
        </w:r>
      </w:hyperlink>
    </w:p>
    <w:p w14:paraId="30F50F83" w14:textId="77777777" w:rsidR="00EA639B" w:rsidRDefault="00EA639B" w:rsidP="00EA639B">
      <w:pPr>
        <w:rPr>
          <w:sz w:val="16"/>
          <w:szCs w:val="16"/>
          <w:lang w:val="sr-Cyrl-CS"/>
        </w:rPr>
      </w:pPr>
    </w:p>
    <w:p w14:paraId="4460F493" w14:textId="77777777" w:rsidR="00EA639B" w:rsidRPr="00EA639B" w:rsidRDefault="00EA639B" w:rsidP="00EA639B">
      <w:pPr>
        <w:rPr>
          <w:sz w:val="16"/>
          <w:szCs w:val="16"/>
          <w:lang w:val="sr-Cyrl-CS"/>
        </w:rPr>
      </w:pP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  <w:r>
        <w:rPr>
          <w:sz w:val="16"/>
          <w:szCs w:val="16"/>
          <w:lang w:val="sr-Cyrl-CS"/>
        </w:rPr>
        <w:tab/>
      </w:r>
    </w:p>
    <w:tbl>
      <w:tblPr>
        <w:tblW w:w="5685" w:type="dxa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268"/>
        <w:gridCol w:w="284"/>
        <w:gridCol w:w="283"/>
        <w:gridCol w:w="2268"/>
        <w:gridCol w:w="299"/>
      </w:tblGrid>
      <w:tr w:rsidR="00EA639B" w:rsidRPr="004C3E7C" w14:paraId="21738461" w14:textId="77777777" w:rsidTr="004C3E7C">
        <w:tc>
          <w:tcPr>
            <w:tcW w:w="2835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6937907" w14:textId="77777777" w:rsidR="00EA639B" w:rsidRPr="004C3E7C" w:rsidRDefault="00281512" w:rsidP="00EA639B">
            <w:pPr>
              <w:rPr>
                <w:sz w:val="16"/>
                <w:szCs w:val="16"/>
                <w:lang w:val="sr-Latn-CS"/>
              </w:rPr>
            </w:pPr>
            <w:r w:rsidRPr="004C3E7C">
              <w:rPr>
                <w:sz w:val="16"/>
                <w:szCs w:val="16"/>
                <w:lang w:val="sr-Latn-CS"/>
              </w:rPr>
              <w:t>Broj predmeta / broj protokola Agencije:</w:t>
            </w:r>
          </w:p>
        </w:tc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296E246" w14:textId="77777777" w:rsidR="00EA639B" w:rsidRPr="004C3E7C" w:rsidRDefault="00281512" w:rsidP="00EA639B">
            <w:pPr>
              <w:rPr>
                <w:sz w:val="16"/>
                <w:szCs w:val="16"/>
                <w:lang w:val="sr-Latn-CS"/>
              </w:rPr>
            </w:pPr>
            <w:r w:rsidRPr="004C3E7C">
              <w:rPr>
                <w:sz w:val="16"/>
                <w:szCs w:val="16"/>
                <w:lang w:val="sr-Latn-CS"/>
              </w:rPr>
              <w:t>Primio</w:t>
            </w:r>
            <w:r w:rsidR="003E0A51" w:rsidRPr="004C3E7C">
              <w:rPr>
                <w:sz w:val="16"/>
                <w:szCs w:val="16"/>
                <w:lang w:val="sr-Latn-CS"/>
              </w:rPr>
              <w:t>/</w:t>
            </w:r>
            <w:r w:rsidRPr="004C3E7C">
              <w:rPr>
                <w:sz w:val="16"/>
                <w:szCs w:val="16"/>
                <w:lang w:val="sr-Latn-CS"/>
              </w:rPr>
              <w:t>la</w:t>
            </w:r>
            <w:r w:rsidR="003E0A51" w:rsidRPr="004C3E7C">
              <w:rPr>
                <w:sz w:val="16"/>
                <w:szCs w:val="16"/>
                <w:lang w:val="sr-Latn-CS"/>
              </w:rPr>
              <w:t>:</w:t>
            </w:r>
          </w:p>
        </w:tc>
      </w:tr>
      <w:tr w:rsidR="003E0A51" w:rsidRPr="004C3E7C" w14:paraId="22A382C5" w14:textId="77777777" w:rsidTr="004C3E7C"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67AA34E8" w14:textId="77777777" w:rsidR="003E0A51" w:rsidRPr="004C3E7C" w:rsidRDefault="003E0A51" w:rsidP="004C3E7C">
            <w:pPr>
              <w:ind w:left="-108" w:right="-108"/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07BCA6EA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B5C116F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615B287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496ED1C3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99" w:type="dxa"/>
            <w:tcBorders>
              <w:top w:val="nil"/>
              <w:bottom w:val="single" w:sz="4" w:space="0" w:color="auto"/>
            </w:tcBorders>
          </w:tcPr>
          <w:p w14:paraId="3B72152F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</w:tr>
      <w:tr w:rsidR="003E0A51" w:rsidRPr="004C3E7C" w14:paraId="115680BB" w14:textId="77777777" w:rsidTr="004C3E7C"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14:paraId="75DC791C" w14:textId="77777777" w:rsidR="003E0A51" w:rsidRPr="004C3E7C" w:rsidRDefault="003E0A51" w:rsidP="00EA639B">
            <w:pPr>
              <w:rPr>
                <w:color w:val="808080"/>
                <w:sz w:val="4"/>
                <w:szCs w:val="4"/>
                <w:lang w:val="sr-Latn-CS"/>
              </w:rPr>
            </w:pPr>
          </w:p>
        </w:tc>
        <w:tc>
          <w:tcPr>
            <w:tcW w:w="285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14:paraId="261F1432" w14:textId="77777777" w:rsidR="003E0A51" w:rsidRPr="004C3E7C" w:rsidRDefault="003E0A51" w:rsidP="00EA639B">
            <w:pPr>
              <w:rPr>
                <w:color w:val="808080"/>
                <w:sz w:val="4"/>
                <w:szCs w:val="4"/>
                <w:lang w:val="sr-Latn-CS"/>
              </w:rPr>
            </w:pPr>
          </w:p>
        </w:tc>
      </w:tr>
      <w:tr w:rsidR="00EA639B" w:rsidRPr="004C3E7C" w14:paraId="471005D0" w14:textId="77777777" w:rsidTr="004C3E7C">
        <w:tc>
          <w:tcPr>
            <w:tcW w:w="2835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E95531C" w14:textId="77777777" w:rsidR="00EA639B" w:rsidRPr="004C3E7C" w:rsidRDefault="00281512" w:rsidP="00EA639B">
            <w:pPr>
              <w:rPr>
                <w:sz w:val="16"/>
                <w:szCs w:val="16"/>
                <w:lang w:val="sr-Latn-CS"/>
              </w:rPr>
            </w:pPr>
            <w:r w:rsidRPr="004C3E7C">
              <w:rPr>
                <w:sz w:val="16"/>
                <w:szCs w:val="16"/>
                <w:lang w:val="sr-Latn-CS"/>
              </w:rPr>
              <w:t>Datum</w:t>
            </w:r>
            <w:r w:rsidR="0053307C" w:rsidRPr="004C3E7C">
              <w:rPr>
                <w:sz w:val="16"/>
                <w:szCs w:val="16"/>
                <w:lang w:val="sr-Latn-CS"/>
              </w:rPr>
              <w:t xml:space="preserve"> </w:t>
            </w:r>
            <w:r w:rsidRPr="004C3E7C">
              <w:rPr>
                <w:sz w:val="16"/>
                <w:szCs w:val="16"/>
                <w:lang w:val="sr-Latn-CS"/>
              </w:rPr>
              <w:t>prijema</w:t>
            </w:r>
            <w:r w:rsidR="0053307C" w:rsidRPr="004C3E7C">
              <w:rPr>
                <w:sz w:val="16"/>
                <w:szCs w:val="16"/>
                <w:lang w:val="sr-Latn-CS"/>
              </w:rPr>
              <w:t>:</w:t>
            </w:r>
          </w:p>
        </w:tc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A23676" w14:textId="77777777" w:rsidR="00EA639B" w:rsidRPr="004C3E7C" w:rsidRDefault="00281512" w:rsidP="00EA639B">
            <w:pPr>
              <w:rPr>
                <w:sz w:val="16"/>
                <w:szCs w:val="16"/>
                <w:lang w:val="sr-Latn-CS"/>
              </w:rPr>
            </w:pPr>
            <w:r w:rsidRPr="004C3E7C">
              <w:rPr>
                <w:sz w:val="16"/>
                <w:szCs w:val="16"/>
                <w:lang w:val="sr-Latn-CS"/>
              </w:rPr>
              <w:t>Datum zahtjeva za dodatne informacije ili upotpunjavanje dokumentacije:</w:t>
            </w:r>
          </w:p>
        </w:tc>
      </w:tr>
      <w:tr w:rsidR="003E0A51" w:rsidRPr="004C3E7C" w14:paraId="0EF1A8B3" w14:textId="77777777" w:rsidTr="004C3E7C"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4CBBD833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5D620773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4C4A856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77AB1C0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  <w:right w:val="nil"/>
            </w:tcBorders>
          </w:tcPr>
          <w:p w14:paraId="1901E9AB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</w:tcBorders>
          </w:tcPr>
          <w:p w14:paraId="796E1391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</w:tr>
      <w:tr w:rsidR="003E0A51" w:rsidRPr="004C3E7C" w14:paraId="687D833A" w14:textId="77777777" w:rsidTr="004C3E7C"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</w:tcPr>
          <w:p w14:paraId="67E19ACA" w14:textId="77777777" w:rsidR="003E0A51" w:rsidRPr="004C3E7C" w:rsidRDefault="003E0A51" w:rsidP="00EA639B">
            <w:pPr>
              <w:rPr>
                <w:color w:val="808080"/>
                <w:sz w:val="4"/>
                <w:szCs w:val="4"/>
                <w:lang w:val="sr-Latn-CS"/>
              </w:rPr>
            </w:pPr>
          </w:p>
        </w:tc>
        <w:tc>
          <w:tcPr>
            <w:tcW w:w="2850" w:type="dxa"/>
            <w:gridSpan w:val="3"/>
            <w:tcBorders>
              <w:bottom w:val="single" w:sz="4" w:space="0" w:color="auto"/>
            </w:tcBorders>
            <w:shd w:val="clear" w:color="auto" w:fill="B3B3B3"/>
          </w:tcPr>
          <w:p w14:paraId="54FC2753" w14:textId="77777777" w:rsidR="003E0A51" w:rsidRPr="004C3E7C" w:rsidRDefault="003E0A51" w:rsidP="00EA639B">
            <w:pPr>
              <w:rPr>
                <w:color w:val="808080"/>
                <w:sz w:val="4"/>
                <w:szCs w:val="4"/>
                <w:lang w:val="sr-Latn-CS"/>
              </w:rPr>
            </w:pPr>
          </w:p>
        </w:tc>
      </w:tr>
      <w:tr w:rsidR="00EA639B" w:rsidRPr="004C3E7C" w14:paraId="2C047B17" w14:textId="77777777" w:rsidTr="004C3E7C">
        <w:tc>
          <w:tcPr>
            <w:tcW w:w="2835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202D60" w14:textId="77777777" w:rsidR="00EA639B" w:rsidRPr="004C3E7C" w:rsidRDefault="00281512" w:rsidP="00EA639B">
            <w:pPr>
              <w:rPr>
                <w:sz w:val="16"/>
                <w:szCs w:val="16"/>
                <w:lang w:val="sr-Latn-CS"/>
              </w:rPr>
            </w:pPr>
            <w:r w:rsidRPr="004C3E7C">
              <w:rPr>
                <w:sz w:val="16"/>
                <w:szCs w:val="16"/>
                <w:lang w:val="sr-Latn-CS"/>
              </w:rPr>
              <w:t>Datum prijema dodatnih informacija ili upotpunjene dokumentacije:</w:t>
            </w:r>
          </w:p>
        </w:tc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7798588" w14:textId="503934C3" w:rsidR="00EA639B" w:rsidRPr="004C3E7C" w:rsidRDefault="00281512" w:rsidP="00497679">
            <w:pPr>
              <w:rPr>
                <w:sz w:val="16"/>
                <w:szCs w:val="16"/>
                <w:lang w:val="sr-Latn-CS"/>
              </w:rPr>
            </w:pPr>
            <w:r w:rsidRPr="004C3E7C">
              <w:rPr>
                <w:sz w:val="16"/>
                <w:szCs w:val="16"/>
                <w:lang w:val="sr-Latn-CS"/>
              </w:rPr>
              <w:t>Datum potpunog zahtjeva:</w:t>
            </w:r>
          </w:p>
        </w:tc>
      </w:tr>
      <w:tr w:rsidR="003E0A51" w:rsidRPr="004C3E7C" w14:paraId="725DC063" w14:textId="77777777" w:rsidTr="004C3E7C"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42F2DC2D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  <w:right w:val="nil"/>
            </w:tcBorders>
          </w:tcPr>
          <w:p w14:paraId="79F57460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E7265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5F77FB6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02EB15A1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  <w:tc>
          <w:tcPr>
            <w:tcW w:w="299" w:type="dxa"/>
            <w:tcBorders>
              <w:top w:val="nil"/>
              <w:bottom w:val="single" w:sz="4" w:space="0" w:color="auto"/>
            </w:tcBorders>
          </w:tcPr>
          <w:p w14:paraId="0FA970EC" w14:textId="77777777" w:rsidR="003E0A51" w:rsidRPr="004C3E7C" w:rsidRDefault="003E0A51" w:rsidP="00EA639B">
            <w:pPr>
              <w:rPr>
                <w:sz w:val="28"/>
                <w:szCs w:val="28"/>
                <w:lang w:val="sr-Latn-CS"/>
              </w:rPr>
            </w:pPr>
          </w:p>
        </w:tc>
      </w:tr>
      <w:tr w:rsidR="003E0A51" w:rsidRPr="004C3E7C" w14:paraId="54CC09EC" w14:textId="77777777" w:rsidTr="004C3E7C">
        <w:tc>
          <w:tcPr>
            <w:tcW w:w="5685" w:type="dxa"/>
            <w:gridSpan w:val="6"/>
            <w:tcBorders>
              <w:bottom w:val="single" w:sz="4" w:space="0" w:color="auto"/>
            </w:tcBorders>
            <w:shd w:val="clear" w:color="auto" w:fill="B3B3B3"/>
          </w:tcPr>
          <w:p w14:paraId="11AA7EB8" w14:textId="77777777" w:rsidR="003E0A51" w:rsidRPr="004C3E7C" w:rsidRDefault="003E0A51" w:rsidP="00EA639B">
            <w:pPr>
              <w:rPr>
                <w:sz w:val="4"/>
                <w:szCs w:val="4"/>
                <w:lang w:val="sr-Latn-CS"/>
              </w:rPr>
            </w:pPr>
          </w:p>
        </w:tc>
      </w:tr>
    </w:tbl>
    <w:p w14:paraId="32A57B9A" w14:textId="77777777" w:rsidR="003B2D79" w:rsidRPr="00DE52A8" w:rsidRDefault="00281512" w:rsidP="00497679">
      <w:pPr>
        <w:ind w:left="5041"/>
        <w:rPr>
          <w:i/>
          <w:sz w:val="16"/>
          <w:szCs w:val="16"/>
          <w:lang w:val="sr-Cyrl-BA"/>
        </w:rPr>
      </w:pPr>
      <w:r>
        <w:rPr>
          <w:i/>
          <w:sz w:val="16"/>
          <w:szCs w:val="16"/>
          <w:lang w:val="sr-Cyrl-CS"/>
        </w:rPr>
        <w:t>Popunjava Agencija za lijekove i medicinska sredstva Bosne i Hercegovine</w:t>
      </w:r>
    </w:p>
    <w:p w14:paraId="118386C2" w14:textId="77777777" w:rsidR="0081510B" w:rsidRDefault="0081510B" w:rsidP="0081510B">
      <w:pPr>
        <w:rPr>
          <w:sz w:val="28"/>
          <w:szCs w:val="28"/>
          <w:lang w:val="sr-Cyrl-CS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E4D5" w:themeFill="accent2" w:themeFillTint="33"/>
        <w:tblLook w:val="01E0" w:firstRow="1" w:lastRow="1" w:firstColumn="1" w:lastColumn="1" w:noHBand="0" w:noVBand="0"/>
      </w:tblPr>
      <w:tblGrid>
        <w:gridCol w:w="10173"/>
      </w:tblGrid>
      <w:tr w:rsidR="00D7239E" w:rsidRPr="004C3E7C" w14:paraId="03046FD7" w14:textId="77777777" w:rsidTr="00085AE9">
        <w:trPr>
          <w:trHeight w:val="735"/>
        </w:trPr>
        <w:tc>
          <w:tcPr>
            <w:tcW w:w="10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DD582B6" w14:textId="77777777" w:rsidR="00D7239E" w:rsidRPr="004C3E7C" w:rsidRDefault="00281512" w:rsidP="004C3E7C">
            <w:pPr>
              <w:jc w:val="center"/>
              <w:rPr>
                <w:b/>
                <w:sz w:val="32"/>
                <w:szCs w:val="32"/>
                <w:lang w:val="sr-Cyrl-CS"/>
              </w:rPr>
            </w:pPr>
            <w:r w:rsidRPr="004C3E7C">
              <w:rPr>
                <w:b/>
                <w:sz w:val="32"/>
                <w:szCs w:val="32"/>
                <w:lang w:val="sr-Cyrl-CS"/>
              </w:rPr>
              <w:t>ZAHTJEV ZA ODOBRENJE ZNAČAJNE IZMJENE KLINIČKOG ISPITIVANJA</w:t>
            </w:r>
          </w:p>
        </w:tc>
      </w:tr>
    </w:tbl>
    <w:p w14:paraId="5C4337FC" w14:textId="77777777" w:rsidR="0081510B" w:rsidRPr="00BE5780" w:rsidRDefault="0081510B" w:rsidP="0081510B">
      <w:pPr>
        <w:rPr>
          <w:sz w:val="16"/>
          <w:szCs w:val="16"/>
          <w:lang w:val="sr-Cyrl-CS"/>
        </w:rPr>
      </w:pPr>
    </w:p>
    <w:p w14:paraId="19C7B730" w14:textId="77777777" w:rsidR="00BE5780" w:rsidRPr="00BE5780" w:rsidRDefault="00BE5780" w:rsidP="0081510B">
      <w:pPr>
        <w:rPr>
          <w:sz w:val="16"/>
          <w:szCs w:val="16"/>
          <w:lang w:val="sr-Cyrl-CS"/>
        </w:rPr>
      </w:pPr>
    </w:p>
    <w:tbl>
      <w:tblPr>
        <w:tblW w:w="10207" w:type="dxa"/>
        <w:tblInd w:w="-24" w:type="dxa"/>
        <w:tblLayout w:type="fixed"/>
        <w:tblLook w:val="01E0" w:firstRow="1" w:lastRow="1" w:firstColumn="1" w:lastColumn="1" w:noHBand="0" w:noVBand="0"/>
      </w:tblPr>
      <w:tblGrid>
        <w:gridCol w:w="283"/>
        <w:gridCol w:w="1403"/>
        <w:gridCol w:w="1858"/>
        <w:gridCol w:w="996"/>
        <w:gridCol w:w="564"/>
        <w:gridCol w:w="1134"/>
        <w:gridCol w:w="23"/>
        <w:gridCol w:w="283"/>
        <w:gridCol w:w="781"/>
        <w:gridCol w:w="619"/>
        <w:gridCol w:w="562"/>
        <w:gridCol w:w="416"/>
        <w:gridCol w:w="9"/>
        <w:gridCol w:w="1276"/>
      </w:tblGrid>
      <w:tr w:rsidR="006E5ADB" w:rsidRPr="004C3E7C" w14:paraId="34666D7D" w14:textId="77777777" w:rsidTr="008B60DE">
        <w:tc>
          <w:tcPr>
            <w:tcW w:w="10207" w:type="dxa"/>
            <w:gridSpan w:val="14"/>
            <w:tcBorders>
              <w:top w:val="single" w:sz="8" w:space="0" w:color="auto"/>
              <w:bottom w:val="single" w:sz="8" w:space="0" w:color="auto"/>
            </w:tcBorders>
          </w:tcPr>
          <w:p w14:paraId="19357F6E" w14:textId="77777777" w:rsidR="006E5ADB" w:rsidRPr="004C3E7C" w:rsidRDefault="006E5ADB" w:rsidP="0081510B">
            <w:pPr>
              <w:rPr>
                <w:sz w:val="16"/>
                <w:szCs w:val="16"/>
                <w:lang w:val="sr-Cyrl-CS"/>
              </w:rPr>
            </w:pPr>
            <w:bookmarkStart w:id="0" w:name="_GoBack"/>
            <w:bookmarkEnd w:id="0"/>
          </w:p>
        </w:tc>
      </w:tr>
      <w:tr w:rsidR="006E5ADB" w:rsidRPr="004C3E7C" w14:paraId="258170FD" w14:textId="77777777" w:rsidTr="008B60DE">
        <w:tc>
          <w:tcPr>
            <w:tcW w:w="10207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315AC" w14:textId="77777777" w:rsidR="006E5ADB" w:rsidRPr="004C3E7C" w:rsidRDefault="00281512" w:rsidP="0081510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Naziv</w:t>
            </w:r>
            <w:r w:rsidR="0071489F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ispitivanja</w:t>
            </w:r>
            <w:r w:rsidR="0071489F" w:rsidRPr="004C3E7C">
              <w:rPr>
                <w:lang w:val="sr-Cyrl-CS"/>
              </w:rPr>
              <w:t>:</w:t>
            </w:r>
          </w:p>
          <w:p w14:paraId="2F52202F" w14:textId="77777777" w:rsidR="00E453C7" w:rsidRPr="00E453C7" w:rsidRDefault="0071489F" w:rsidP="00E453C7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E453C7" w:rsidRPr="00E453C7">
              <w:rPr>
                <w:lang w:val="sr-Cyrl-C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</w:p>
        </w:tc>
      </w:tr>
      <w:tr w:rsidR="006E5ADB" w:rsidRPr="004C3E7C" w14:paraId="14F4DFEC" w14:textId="77777777" w:rsidTr="008B60DE">
        <w:tc>
          <w:tcPr>
            <w:tcW w:w="10207" w:type="dxa"/>
            <w:gridSpan w:val="14"/>
            <w:tcBorders>
              <w:top w:val="single" w:sz="8" w:space="0" w:color="auto"/>
              <w:bottom w:val="single" w:sz="8" w:space="0" w:color="auto"/>
            </w:tcBorders>
          </w:tcPr>
          <w:p w14:paraId="71D86057" w14:textId="77777777" w:rsidR="006E5ADB" w:rsidRPr="004C3E7C" w:rsidRDefault="006E5ADB" w:rsidP="0081510B">
            <w:pPr>
              <w:rPr>
                <w:sz w:val="16"/>
                <w:szCs w:val="16"/>
                <w:lang w:val="sr-Cyrl-CS"/>
              </w:rPr>
            </w:pPr>
          </w:p>
        </w:tc>
      </w:tr>
      <w:tr w:rsidR="006E5ADB" w:rsidRPr="004C3E7C" w14:paraId="3A2993C5" w14:textId="77777777" w:rsidTr="008B60DE">
        <w:tc>
          <w:tcPr>
            <w:tcW w:w="10207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3F0D05" w14:textId="77777777" w:rsidR="006E5ADB" w:rsidRPr="004C3E7C" w:rsidRDefault="00281512" w:rsidP="0081510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Broj protokola Agencije, oznaka (kodni broj) protokola kliničkog ispitivanja s naslovom, broj verzije i datum verzije, te EU CT broj, ako je dostupan:</w:t>
            </w:r>
          </w:p>
          <w:p w14:paraId="3AE339B4" w14:textId="74B04E88" w:rsidR="0071489F" w:rsidRPr="004C3E7C" w:rsidRDefault="0071489F" w:rsidP="0081510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E453C7" w:rsidRPr="00E453C7">
              <w:rPr>
                <w:noProof/>
                <w:lang w:val="bs-Latn-BA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  <w:bookmarkEnd w:id="1"/>
          </w:p>
        </w:tc>
      </w:tr>
      <w:tr w:rsidR="006E5ADB" w:rsidRPr="004C3E7C" w14:paraId="4B64C55C" w14:textId="77777777" w:rsidTr="008B60DE">
        <w:tc>
          <w:tcPr>
            <w:tcW w:w="10207" w:type="dxa"/>
            <w:gridSpan w:val="14"/>
            <w:tcBorders>
              <w:top w:val="single" w:sz="8" w:space="0" w:color="auto"/>
              <w:bottom w:val="single" w:sz="8" w:space="0" w:color="auto"/>
            </w:tcBorders>
          </w:tcPr>
          <w:p w14:paraId="6816BD30" w14:textId="77777777" w:rsidR="006E5ADB" w:rsidRPr="004C3E7C" w:rsidRDefault="006E5ADB" w:rsidP="0081510B">
            <w:pPr>
              <w:rPr>
                <w:sz w:val="16"/>
                <w:szCs w:val="16"/>
                <w:lang w:val="sr-Cyrl-CS"/>
              </w:rPr>
            </w:pPr>
          </w:p>
        </w:tc>
      </w:tr>
      <w:tr w:rsidR="0071489F" w:rsidRPr="004C3E7C" w14:paraId="1699DF2B" w14:textId="77777777" w:rsidTr="008B60DE">
        <w:tc>
          <w:tcPr>
            <w:tcW w:w="10207" w:type="dxa"/>
            <w:gridSpan w:val="1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3F43BFA" w14:textId="77777777" w:rsidR="0071489F" w:rsidRPr="004C3E7C" w:rsidRDefault="00CC27E2" w:rsidP="0081510B">
            <w:pPr>
              <w:rPr>
                <w:lang w:val="sr-Cyrl-CS"/>
              </w:rPr>
            </w:pPr>
            <w:r w:rsidRPr="004C3E7C">
              <w:rPr>
                <w:lang w:val="sr-Latn-CS"/>
              </w:rPr>
              <w:t>Naručilac ispitivanja (naziv, adresa):</w:t>
            </w:r>
          </w:p>
          <w:p w14:paraId="7BADD2B0" w14:textId="77777777" w:rsidR="0071489F" w:rsidRPr="004C3E7C" w:rsidRDefault="0071489F" w:rsidP="0081510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B33179">
              <w:rPr>
                <w:lang w:val="bs-Latn-BA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  <w:bookmarkEnd w:id="2"/>
          </w:p>
          <w:p w14:paraId="6DB2D93F" w14:textId="77777777" w:rsidR="00E453C7" w:rsidRPr="00E453C7" w:rsidRDefault="0071489F" w:rsidP="00E453C7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E453C7" w:rsidRPr="00E453C7">
              <w:rPr>
                <w:lang w:val="sr-Cyrl-C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</w:p>
        </w:tc>
      </w:tr>
      <w:tr w:rsidR="0071489F" w:rsidRPr="004C3E7C" w14:paraId="52B82DF7" w14:textId="77777777" w:rsidTr="008B60DE">
        <w:tc>
          <w:tcPr>
            <w:tcW w:w="10207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2813307E" w14:textId="17F257AE" w:rsidR="0071489F" w:rsidRPr="004C3E7C" w:rsidRDefault="00281512" w:rsidP="0081510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Podnosilac zahtjeva, (naziv, adresa):</w:t>
            </w:r>
          </w:p>
          <w:p w14:paraId="03380A46" w14:textId="77777777" w:rsidR="009536C6" w:rsidRPr="004C3E7C" w:rsidRDefault="009536C6" w:rsidP="0081510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DE2197">
              <w:rPr>
                <w:noProof/>
                <w:lang w:val="bs-Latn-BA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  <w:bookmarkEnd w:id="3"/>
          </w:p>
          <w:p w14:paraId="17EED143" w14:textId="77777777" w:rsidR="003C1442" w:rsidRDefault="009536C6" w:rsidP="0081510B">
            <w:pPr>
              <w:rPr>
                <w:noProof/>
                <w:lang w:val="bs-Latn-BA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3C1442">
              <w:rPr>
                <w:noProof/>
                <w:lang w:val="bs-Latn-BA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</w:p>
        </w:tc>
      </w:tr>
      <w:tr w:rsidR="009536C6" w:rsidRPr="004C3E7C" w14:paraId="66673692" w14:textId="77777777" w:rsidTr="008B60DE">
        <w:tc>
          <w:tcPr>
            <w:tcW w:w="10207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7EC8506B" w14:textId="77777777" w:rsidR="009536C6" w:rsidRPr="004C3E7C" w:rsidRDefault="00281512" w:rsidP="0081510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Kontakt</w:t>
            </w:r>
            <w:r w:rsidR="009536C6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adresa</w:t>
            </w:r>
            <w:r w:rsidR="009536C6" w:rsidRPr="004C3E7C">
              <w:rPr>
                <w:lang w:val="sr-Cyrl-CS"/>
              </w:rPr>
              <w:t xml:space="preserve"> (</w:t>
            </w:r>
            <w:r w:rsidRPr="004C3E7C">
              <w:rPr>
                <w:lang w:val="sr-Cyrl-CS"/>
              </w:rPr>
              <w:t>naziv</w:t>
            </w:r>
            <w:r w:rsidR="009536C6" w:rsidRPr="004C3E7C">
              <w:rPr>
                <w:lang w:val="sr-Cyrl-CS"/>
              </w:rPr>
              <w:t xml:space="preserve">, </w:t>
            </w:r>
            <w:r w:rsidRPr="004C3E7C">
              <w:rPr>
                <w:lang w:val="sr-Cyrl-CS"/>
              </w:rPr>
              <w:t>adresa</w:t>
            </w:r>
            <w:r w:rsidR="009536C6" w:rsidRPr="004C3E7C">
              <w:rPr>
                <w:lang w:val="sr-Cyrl-CS"/>
              </w:rPr>
              <w:t xml:space="preserve">, </w:t>
            </w:r>
            <w:r w:rsidRPr="004C3E7C">
              <w:rPr>
                <w:lang w:val="sr-Cyrl-CS"/>
              </w:rPr>
              <w:t>telefon</w:t>
            </w:r>
            <w:r w:rsidR="009536C6" w:rsidRPr="004C3E7C">
              <w:rPr>
                <w:lang w:val="sr-Cyrl-CS"/>
              </w:rPr>
              <w:t xml:space="preserve">, </w:t>
            </w:r>
            <w:r w:rsidRPr="004C3E7C">
              <w:rPr>
                <w:lang w:val="sr-Cyrl-CS"/>
              </w:rPr>
              <w:t>faks</w:t>
            </w:r>
            <w:r w:rsidR="009536C6" w:rsidRPr="004C3E7C">
              <w:rPr>
                <w:lang w:val="sr-Cyrl-CS"/>
              </w:rPr>
              <w:t xml:space="preserve">, </w:t>
            </w:r>
            <w:r w:rsidRPr="004C3E7C">
              <w:rPr>
                <w:lang w:val="sr-Cyrl-CS"/>
              </w:rPr>
              <w:t>elektronska</w:t>
            </w:r>
            <w:r w:rsidR="009536C6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pošta</w:t>
            </w:r>
            <w:r w:rsidR="009536C6" w:rsidRPr="004C3E7C">
              <w:rPr>
                <w:lang w:val="sr-Cyrl-CS"/>
              </w:rPr>
              <w:t>):</w:t>
            </w:r>
          </w:p>
          <w:p w14:paraId="65C20417" w14:textId="77777777" w:rsidR="009536C6" w:rsidRPr="004C3E7C" w:rsidRDefault="009536C6" w:rsidP="0081510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3C1442">
              <w:rPr>
                <w:noProof/>
                <w:lang w:val="bs-Latn-BA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  <w:bookmarkEnd w:id="4"/>
          </w:p>
          <w:p w14:paraId="5F23E3DC" w14:textId="77777777" w:rsidR="003C1442" w:rsidRPr="00B33179" w:rsidRDefault="009536C6" w:rsidP="003C1442">
            <w:pPr>
              <w:rPr>
                <w:noProof/>
                <w:lang w:val="bs-Latn-BA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3C1442" w:rsidRPr="003C1442">
              <w:rPr>
                <w:noProof/>
                <w:lang w:val="sr-Cyrl-C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</w:p>
          <w:p w14:paraId="03222D2C" w14:textId="265895F7" w:rsidR="009536C6" w:rsidRPr="004C3E7C" w:rsidRDefault="009536C6" w:rsidP="0081510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3C1442">
              <w:rPr>
                <w:noProof/>
                <w:lang w:val="bs-Latn-BA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  <w:bookmarkEnd w:id="5"/>
          </w:p>
          <w:p w14:paraId="512BA908" w14:textId="77777777" w:rsidR="009536C6" w:rsidRPr="004C3E7C" w:rsidRDefault="009536C6" w:rsidP="0081510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9718FC">
              <w:rPr>
                <w:noProof/>
                <w:lang w:val="bs-Latn-BA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  <w:bookmarkEnd w:id="6"/>
          </w:p>
          <w:p w14:paraId="12551DDC" w14:textId="20DE3ABB" w:rsidR="009536C6" w:rsidRPr="004C3E7C" w:rsidRDefault="009536C6" w:rsidP="005F389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9718FC">
              <w:rPr>
                <w:noProof/>
                <w:lang w:val="bs-Latn-BA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  <w:bookmarkEnd w:id="7"/>
          </w:p>
        </w:tc>
      </w:tr>
      <w:tr w:rsidR="000A747F" w:rsidRPr="004C3E7C" w14:paraId="7C4442FB" w14:textId="77777777" w:rsidTr="008B60DE">
        <w:tc>
          <w:tcPr>
            <w:tcW w:w="1686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0A55AFA" w14:textId="77777777" w:rsidR="000A747F" w:rsidRPr="004C3E7C" w:rsidRDefault="00281512" w:rsidP="000A747F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Podnosilac</w:t>
            </w:r>
            <w:r w:rsidR="000A747F" w:rsidRPr="004C3E7C">
              <w:rPr>
                <w:lang w:val="sr-Cyrl-CS"/>
              </w:rPr>
              <w:t>:</w:t>
            </w:r>
          </w:p>
        </w:tc>
        <w:tc>
          <w:tcPr>
            <w:tcW w:w="2854" w:type="dxa"/>
            <w:gridSpan w:val="2"/>
            <w:tcBorders>
              <w:bottom w:val="single" w:sz="8" w:space="0" w:color="auto"/>
            </w:tcBorders>
            <w:vAlign w:val="center"/>
          </w:tcPr>
          <w:p w14:paraId="029FFDCB" w14:textId="77777777" w:rsidR="000A747F" w:rsidRPr="004C3E7C" w:rsidRDefault="00CC27E2" w:rsidP="004C3E7C">
            <w:pPr>
              <w:ind w:right="-86"/>
              <w:rPr>
                <w:lang w:val="sr-Cyrl-CS"/>
              </w:rPr>
            </w:pPr>
            <w:r w:rsidRPr="004C3E7C">
              <w:rPr>
                <w:lang w:val="sr-Latn-CS"/>
              </w:rPr>
              <w:t>naručilac ispitivanja</w:t>
            </w:r>
            <w:r w:rsidR="000A747F" w:rsidRPr="004C3E7C">
              <w:rPr>
                <w:lang w:val="sr-Cyrl-CS"/>
              </w:rPr>
              <w:t xml:space="preserve"> </w:t>
            </w:r>
            <w:r w:rsidR="000A747F" w:rsidRPr="004C3E7C">
              <w:rPr>
                <w:lang w:val="sr-Cyrl-C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3"/>
            <w:r w:rsidR="000A747F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0A747F" w:rsidRPr="004C3E7C">
              <w:rPr>
                <w:lang w:val="sr-Cyrl-CS"/>
              </w:rPr>
              <w:fldChar w:fldCharType="end"/>
            </w:r>
            <w:bookmarkEnd w:id="8"/>
          </w:p>
        </w:tc>
        <w:tc>
          <w:tcPr>
            <w:tcW w:w="2785" w:type="dxa"/>
            <w:gridSpan w:val="5"/>
            <w:tcBorders>
              <w:bottom w:val="single" w:sz="8" w:space="0" w:color="auto"/>
            </w:tcBorders>
            <w:vAlign w:val="center"/>
          </w:tcPr>
          <w:p w14:paraId="4ED80779" w14:textId="77777777" w:rsidR="000A747F" w:rsidRPr="004C3E7C" w:rsidRDefault="00CC27E2" w:rsidP="000A747F">
            <w:pPr>
              <w:rPr>
                <w:lang w:val="sr-Latn-CS"/>
              </w:rPr>
            </w:pPr>
            <w:r w:rsidRPr="004C3E7C">
              <w:rPr>
                <w:lang w:val="sr-Latn-CS"/>
              </w:rPr>
              <w:t>ugovorna istraživačka organizacija</w:t>
            </w:r>
          </w:p>
        </w:tc>
        <w:tc>
          <w:tcPr>
            <w:tcW w:w="619" w:type="dxa"/>
            <w:tcBorders>
              <w:bottom w:val="single" w:sz="8" w:space="0" w:color="auto"/>
            </w:tcBorders>
            <w:vAlign w:val="center"/>
          </w:tcPr>
          <w:p w14:paraId="50A385AC" w14:textId="77777777" w:rsidR="000A747F" w:rsidRPr="004C3E7C" w:rsidRDefault="000A747F" w:rsidP="000A747F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5"/>
            <w:r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Pr="004C3E7C">
              <w:rPr>
                <w:lang w:val="sr-Cyrl-CS"/>
              </w:rPr>
              <w:fldChar w:fldCharType="end"/>
            </w:r>
            <w:bookmarkEnd w:id="9"/>
          </w:p>
        </w:tc>
        <w:tc>
          <w:tcPr>
            <w:tcW w:w="2263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C4C0ABA" w14:textId="77777777" w:rsidR="000A747F" w:rsidRPr="004C3E7C" w:rsidRDefault="00281512" w:rsidP="000A747F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glavni istraživač</w:t>
            </w:r>
            <w:r w:rsidR="000A747F" w:rsidRPr="004C3E7C">
              <w:rPr>
                <w:lang w:val="sr-Cyrl-CS"/>
              </w:rPr>
              <w:t xml:space="preserve"> </w:t>
            </w:r>
            <w:r w:rsidR="000A747F" w:rsidRPr="004C3E7C">
              <w:rPr>
                <w:lang w:val="sr-Cyrl-C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4"/>
            <w:r w:rsidR="000A747F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0A747F" w:rsidRPr="004C3E7C">
              <w:rPr>
                <w:lang w:val="sr-Cyrl-CS"/>
              </w:rPr>
              <w:fldChar w:fldCharType="end"/>
            </w:r>
            <w:bookmarkEnd w:id="10"/>
          </w:p>
        </w:tc>
      </w:tr>
      <w:tr w:rsidR="000A747F" w:rsidRPr="004C3E7C" w14:paraId="31A8FEF6" w14:textId="77777777" w:rsidTr="008B60DE">
        <w:tc>
          <w:tcPr>
            <w:tcW w:w="10207" w:type="dxa"/>
            <w:gridSpan w:val="14"/>
            <w:tcBorders>
              <w:top w:val="single" w:sz="8" w:space="0" w:color="auto"/>
              <w:bottom w:val="single" w:sz="8" w:space="0" w:color="auto"/>
            </w:tcBorders>
          </w:tcPr>
          <w:p w14:paraId="61CA86FA" w14:textId="77777777" w:rsidR="000A747F" w:rsidRPr="004C3E7C" w:rsidRDefault="000A747F" w:rsidP="0081510B">
            <w:pPr>
              <w:rPr>
                <w:sz w:val="16"/>
                <w:szCs w:val="16"/>
                <w:lang w:val="sr-Cyrl-CS"/>
              </w:rPr>
            </w:pPr>
          </w:p>
        </w:tc>
      </w:tr>
      <w:tr w:rsidR="000A747F" w:rsidRPr="004C3E7C" w14:paraId="1DB7EC21" w14:textId="77777777" w:rsidTr="008B60DE">
        <w:tc>
          <w:tcPr>
            <w:tcW w:w="10207" w:type="dxa"/>
            <w:gridSpan w:val="1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B49EA8D" w14:textId="77777777" w:rsidR="00722AB1" w:rsidRPr="004C3E7C" w:rsidRDefault="00281512" w:rsidP="0081510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Vrsta značajne izmjene kliničkog ispitivanja</w:t>
            </w:r>
          </w:p>
        </w:tc>
      </w:tr>
      <w:tr w:rsidR="00137F25" w:rsidRPr="004C3E7C" w14:paraId="134ADF17" w14:textId="77777777" w:rsidTr="008B60DE">
        <w:tc>
          <w:tcPr>
            <w:tcW w:w="8922" w:type="dxa"/>
            <w:gridSpan w:val="12"/>
            <w:tcBorders>
              <w:left w:val="single" w:sz="8" w:space="0" w:color="auto"/>
            </w:tcBorders>
          </w:tcPr>
          <w:p w14:paraId="33EA7DB7" w14:textId="471A740B" w:rsidR="00137F25" w:rsidRPr="00B44457" w:rsidRDefault="00281512" w:rsidP="00085AE9">
            <w:pPr>
              <w:ind w:right="-108"/>
            </w:pPr>
            <w:r w:rsidRPr="004C3E7C">
              <w:rPr>
                <w:lang w:val="sr-Cyrl-CS"/>
              </w:rPr>
              <w:t xml:space="preserve">Izmjena se odnosi na hitne sigurnosne mjere koje su već preduzete </w:t>
            </w:r>
          </w:p>
        </w:tc>
        <w:tc>
          <w:tcPr>
            <w:tcW w:w="1285" w:type="dxa"/>
            <w:gridSpan w:val="2"/>
            <w:tcBorders>
              <w:right w:val="single" w:sz="8" w:space="0" w:color="auto"/>
            </w:tcBorders>
            <w:vAlign w:val="center"/>
          </w:tcPr>
          <w:p w14:paraId="45E59325" w14:textId="77777777" w:rsidR="00137F25" w:rsidRPr="004C3E7C" w:rsidRDefault="00281512" w:rsidP="004C3E7C">
            <w:pPr>
              <w:ind w:left="-108" w:right="-142"/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da</w:t>
            </w:r>
            <w:r w:rsidR="00137F25" w:rsidRPr="004C3E7C">
              <w:rPr>
                <w:lang w:val="sr-Cyrl-CS"/>
              </w:rPr>
              <w:t xml:space="preserve"> </w:t>
            </w:r>
            <w:r w:rsidR="00137F25" w:rsidRPr="004C3E7C">
              <w:rPr>
                <w:lang w:val="sr-Cyrl-CS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46"/>
            <w:r w:rsidR="00137F25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137F25" w:rsidRPr="004C3E7C">
              <w:rPr>
                <w:lang w:val="sr-Cyrl-CS"/>
              </w:rPr>
              <w:fldChar w:fldCharType="end"/>
            </w:r>
            <w:bookmarkEnd w:id="11"/>
            <w:r w:rsidR="00137F25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ne</w:t>
            </w:r>
            <w:r w:rsidR="00137F25" w:rsidRPr="004C3E7C">
              <w:rPr>
                <w:lang w:val="sr-Cyrl-CS"/>
              </w:rPr>
              <w:t xml:space="preserve"> </w:t>
            </w:r>
            <w:r w:rsidR="00137F25" w:rsidRPr="004C3E7C">
              <w:rPr>
                <w:lang w:val="sr-Cyrl-CS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47"/>
            <w:r w:rsidR="00137F25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137F25" w:rsidRPr="004C3E7C">
              <w:rPr>
                <w:lang w:val="sr-Cyrl-CS"/>
              </w:rPr>
              <w:fldChar w:fldCharType="end"/>
            </w:r>
            <w:bookmarkEnd w:id="12"/>
          </w:p>
        </w:tc>
      </w:tr>
      <w:tr w:rsidR="00246B56" w:rsidRPr="004C3E7C" w14:paraId="2521EBF7" w14:textId="77777777" w:rsidTr="008B60DE">
        <w:tc>
          <w:tcPr>
            <w:tcW w:w="10207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3A5D375E" w14:textId="77777777" w:rsidR="00246B56" w:rsidRPr="004C3E7C" w:rsidRDefault="00281512" w:rsidP="0081510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Razlozi za značajnu izmjenu kliničkog ispitivanja:</w:t>
            </w:r>
          </w:p>
        </w:tc>
      </w:tr>
      <w:tr w:rsidR="009E0E55" w:rsidRPr="004C3E7C" w14:paraId="02DBE20D" w14:textId="77777777" w:rsidTr="008B60DE">
        <w:tc>
          <w:tcPr>
            <w:tcW w:w="283" w:type="dxa"/>
            <w:tcBorders>
              <w:left w:val="single" w:sz="8" w:space="0" w:color="auto"/>
            </w:tcBorders>
          </w:tcPr>
          <w:p w14:paraId="21661BE7" w14:textId="77777777" w:rsidR="009E0E55" w:rsidRPr="004C3E7C" w:rsidRDefault="009E0E55" w:rsidP="0081510B">
            <w:pPr>
              <w:rPr>
                <w:lang w:val="sr-Cyrl-CS"/>
              </w:rPr>
            </w:pPr>
          </w:p>
        </w:tc>
        <w:tc>
          <w:tcPr>
            <w:tcW w:w="8648" w:type="dxa"/>
            <w:gridSpan w:val="12"/>
            <w:tcBorders>
              <w:left w:val="nil"/>
            </w:tcBorders>
          </w:tcPr>
          <w:p w14:paraId="65493718" w14:textId="77777777" w:rsidR="009E0E55" w:rsidRPr="004C3E7C" w:rsidRDefault="00281512" w:rsidP="0081510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Izmjene nastale u sigurnosti i integritetu ispitanika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44D38D2D" w14:textId="77777777" w:rsidR="009E0E55" w:rsidRPr="004C3E7C" w:rsidRDefault="00281512" w:rsidP="004C3E7C">
            <w:pPr>
              <w:ind w:left="-108" w:right="-142"/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da</w:t>
            </w:r>
            <w:r w:rsidR="009E0E55" w:rsidRPr="004C3E7C">
              <w:rPr>
                <w:lang w:val="sr-Cyrl-CS"/>
              </w:rPr>
              <w:t xml:space="preserve"> </w:t>
            </w:r>
            <w:r w:rsidR="009E0E55" w:rsidRPr="004C3E7C">
              <w:rPr>
                <w:lang w:val="sr-Cyrl-CS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0E55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9E0E55" w:rsidRPr="004C3E7C">
              <w:rPr>
                <w:lang w:val="sr-Cyrl-CS"/>
              </w:rPr>
              <w:fldChar w:fldCharType="end"/>
            </w:r>
            <w:r w:rsidR="009E0E55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ne</w:t>
            </w:r>
            <w:r w:rsidR="009E0E55" w:rsidRPr="004C3E7C">
              <w:rPr>
                <w:lang w:val="sr-Cyrl-CS"/>
              </w:rPr>
              <w:t xml:space="preserve"> </w:t>
            </w:r>
            <w:r w:rsidR="009E0E55" w:rsidRPr="004C3E7C">
              <w:rPr>
                <w:lang w:val="sr-Cyrl-CS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0E55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9E0E55" w:rsidRPr="004C3E7C">
              <w:rPr>
                <w:lang w:val="sr-Cyrl-CS"/>
              </w:rPr>
              <w:fldChar w:fldCharType="end"/>
            </w:r>
          </w:p>
        </w:tc>
      </w:tr>
      <w:tr w:rsidR="009E0E55" w:rsidRPr="004C3E7C" w14:paraId="7BC42934" w14:textId="77777777" w:rsidTr="008B60DE"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14:paraId="487BB303" w14:textId="77777777" w:rsidR="009E0E55" w:rsidRPr="004C3E7C" w:rsidRDefault="009E0E55" w:rsidP="004C3E7C">
            <w:pPr>
              <w:ind w:right="-108"/>
              <w:rPr>
                <w:lang w:val="sr-Cyrl-CS"/>
              </w:rPr>
            </w:pPr>
          </w:p>
        </w:tc>
        <w:tc>
          <w:tcPr>
            <w:tcW w:w="8648" w:type="dxa"/>
            <w:gridSpan w:val="12"/>
            <w:vAlign w:val="center"/>
          </w:tcPr>
          <w:p w14:paraId="4C8F4CF6" w14:textId="77777777" w:rsidR="009E0E55" w:rsidRPr="004C3E7C" w:rsidRDefault="00281512" w:rsidP="00BD139C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Izmjene</w:t>
            </w:r>
            <w:r w:rsidR="009E0E55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nastale</w:t>
            </w:r>
            <w:r w:rsidR="009E0E55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u</w:t>
            </w:r>
            <w:r w:rsidR="009E0E55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tumačenju</w:t>
            </w:r>
            <w:r w:rsidR="009E0E55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stručne</w:t>
            </w:r>
            <w:r w:rsidR="009E0E55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dokumentacije</w:t>
            </w:r>
            <w:r w:rsidR="009E0E55" w:rsidRPr="004C3E7C">
              <w:rPr>
                <w:lang w:val="sr-Cyrl-CS"/>
              </w:rPr>
              <w:t>/</w:t>
            </w:r>
            <w:r w:rsidRPr="004C3E7C">
              <w:rPr>
                <w:lang w:val="sr-Cyrl-CS"/>
              </w:rPr>
              <w:t>rezultata</w:t>
            </w:r>
            <w:r w:rsidR="009E0E55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ispitivanja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3088662A" w14:textId="77777777" w:rsidR="009E0E55" w:rsidRPr="004C3E7C" w:rsidRDefault="00281512" w:rsidP="004C3E7C">
            <w:pPr>
              <w:ind w:left="-108" w:right="-142"/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da</w:t>
            </w:r>
            <w:r w:rsidR="009E0E55" w:rsidRPr="004C3E7C">
              <w:rPr>
                <w:lang w:val="sr-Cyrl-CS"/>
              </w:rPr>
              <w:t xml:space="preserve"> </w:t>
            </w:r>
            <w:r w:rsidR="009E0E55" w:rsidRPr="004C3E7C">
              <w:rPr>
                <w:lang w:val="sr-Cyrl-CS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0E55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9E0E55" w:rsidRPr="004C3E7C">
              <w:rPr>
                <w:lang w:val="sr-Cyrl-CS"/>
              </w:rPr>
              <w:fldChar w:fldCharType="end"/>
            </w:r>
            <w:r w:rsidR="009E0E55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ne</w:t>
            </w:r>
            <w:r w:rsidR="009E0E55" w:rsidRPr="004C3E7C">
              <w:rPr>
                <w:lang w:val="sr-Cyrl-CS"/>
              </w:rPr>
              <w:t xml:space="preserve"> </w:t>
            </w:r>
            <w:r w:rsidR="009E0E55" w:rsidRPr="004C3E7C">
              <w:rPr>
                <w:lang w:val="sr-Cyrl-CS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0E55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9E0E55" w:rsidRPr="004C3E7C">
              <w:rPr>
                <w:lang w:val="sr-Cyrl-CS"/>
              </w:rPr>
              <w:fldChar w:fldCharType="end"/>
            </w:r>
          </w:p>
        </w:tc>
      </w:tr>
      <w:tr w:rsidR="009E0E55" w:rsidRPr="004C3E7C" w14:paraId="554EDC2E" w14:textId="77777777" w:rsidTr="008B60DE"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14:paraId="2F6DA8D4" w14:textId="77777777" w:rsidR="009E0E55" w:rsidRPr="004C3E7C" w:rsidRDefault="009E0E55" w:rsidP="002F459D">
            <w:pPr>
              <w:rPr>
                <w:lang w:val="sr-Cyrl-CS"/>
              </w:rPr>
            </w:pPr>
          </w:p>
        </w:tc>
        <w:tc>
          <w:tcPr>
            <w:tcW w:w="8648" w:type="dxa"/>
            <w:gridSpan w:val="12"/>
            <w:vAlign w:val="center"/>
          </w:tcPr>
          <w:p w14:paraId="1CF28716" w14:textId="77777777" w:rsidR="009E0E55" w:rsidRPr="004C3E7C" w:rsidRDefault="00281512" w:rsidP="002F459D">
            <w:pPr>
              <w:rPr>
                <w:lang w:val="sr-Latn-CS"/>
              </w:rPr>
            </w:pPr>
            <w:r w:rsidRPr="004C3E7C">
              <w:rPr>
                <w:lang w:val="sr-Cyrl-CS"/>
              </w:rPr>
              <w:t>Izmjene nastale u kvalitetu ispitivanog lijeka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1F352811" w14:textId="77777777" w:rsidR="009E0E55" w:rsidRPr="004C3E7C" w:rsidRDefault="00281512" w:rsidP="004C3E7C">
            <w:pPr>
              <w:ind w:left="-108" w:right="-142"/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da</w:t>
            </w:r>
            <w:r w:rsidR="009E0E55" w:rsidRPr="004C3E7C">
              <w:rPr>
                <w:lang w:val="sr-Cyrl-CS"/>
              </w:rPr>
              <w:t xml:space="preserve"> </w:t>
            </w:r>
            <w:r w:rsidR="009E0E55" w:rsidRPr="004C3E7C">
              <w:rPr>
                <w:lang w:val="sr-Cyrl-CS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0E55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9E0E55" w:rsidRPr="004C3E7C">
              <w:rPr>
                <w:lang w:val="sr-Cyrl-CS"/>
              </w:rPr>
              <w:fldChar w:fldCharType="end"/>
            </w:r>
            <w:r w:rsidR="009E0E55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ne</w:t>
            </w:r>
            <w:r w:rsidR="009E0E55" w:rsidRPr="004C3E7C">
              <w:rPr>
                <w:lang w:val="sr-Cyrl-CS"/>
              </w:rPr>
              <w:t xml:space="preserve"> </w:t>
            </w:r>
            <w:r w:rsidR="009E0E55" w:rsidRPr="004C3E7C">
              <w:rPr>
                <w:lang w:val="sr-Cyrl-CS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0E55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9E0E55" w:rsidRPr="004C3E7C">
              <w:rPr>
                <w:lang w:val="sr-Cyrl-CS"/>
              </w:rPr>
              <w:fldChar w:fldCharType="end"/>
            </w:r>
          </w:p>
        </w:tc>
      </w:tr>
      <w:tr w:rsidR="006D73B1" w:rsidRPr="004C3E7C" w14:paraId="3A0BF00A" w14:textId="77777777" w:rsidTr="008B60DE">
        <w:tc>
          <w:tcPr>
            <w:tcW w:w="10207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4D61BFE7" w14:textId="77777777" w:rsidR="006D73B1" w:rsidRPr="004C3E7C" w:rsidRDefault="00281512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Izmjene</w:t>
            </w:r>
            <w:r w:rsidR="006D73B1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u</w:t>
            </w:r>
            <w:r w:rsidR="006D73B1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vođenju</w:t>
            </w:r>
            <w:r w:rsidR="006D73B1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ili</w:t>
            </w:r>
            <w:r w:rsidR="006D73B1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upravljanju</w:t>
            </w:r>
            <w:r w:rsidR="006D73B1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kliničkim</w:t>
            </w:r>
            <w:r w:rsidR="006D73B1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ispitivanjem</w:t>
            </w:r>
            <w:r w:rsidR="006D73B1" w:rsidRPr="004C3E7C">
              <w:rPr>
                <w:lang w:val="sr-Cyrl-CS"/>
              </w:rPr>
              <w:t>:</w:t>
            </w:r>
          </w:p>
        </w:tc>
      </w:tr>
      <w:tr w:rsidR="006D73B1" w:rsidRPr="004C3E7C" w14:paraId="0CB7C1C0" w14:textId="77777777" w:rsidTr="008B60DE">
        <w:tc>
          <w:tcPr>
            <w:tcW w:w="283" w:type="dxa"/>
            <w:tcBorders>
              <w:left w:val="single" w:sz="8" w:space="0" w:color="auto"/>
            </w:tcBorders>
          </w:tcPr>
          <w:p w14:paraId="7704716B" w14:textId="77777777" w:rsidR="006D73B1" w:rsidRPr="004C3E7C" w:rsidRDefault="006D73B1" w:rsidP="009E658D">
            <w:pPr>
              <w:rPr>
                <w:lang w:val="sr-Cyrl-CS"/>
              </w:rPr>
            </w:pPr>
          </w:p>
        </w:tc>
        <w:tc>
          <w:tcPr>
            <w:tcW w:w="8648" w:type="dxa"/>
            <w:gridSpan w:val="12"/>
            <w:tcBorders>
              <w:left w:val="nil"/>
            </w:tcBorders>
          </w:tcPr>
          <w:p w14:paraId="00800226" w14:textId="5CE2AEEC" w:rsidR="006D73B1" w:rsidRPr="004C3E7C" w:rsidRDefault="00281512" w:rsidP="00085AE9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 xml:space="preserve">Dodavanje mjesta ispitivanja ili promjena glavnog istraživača na mjestu ispitivanja 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49DF0B0D" w14:textId="46270DC1" w:rsidR="006D73B1" w:rsidRPr="004C3E7C" w:rsidRDefault="00281512" w:rsidP="004C3E7C">
            <w:pPr>
              <w:ind w:left="-108" w:right="-142"/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da</w:t>
            </w:r>
            <w:r w:rsidR="006D73B1" w:rsidRPr="004C3E7C">
              <w:rPr>
                <w:lang w:val="sr-Cyrl-CS"/>
              </w:rPr>
              <w:t xml:space="preserve"> </w:t>
            </w:r>
            <w:r w:rsidR="006D73B1" w:rsidRPr="004C3E7C">
              <w:rPr>
                <w:lang w:val="sr-Cyrl-CS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73B1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6D73B1" w:rsidRPr="004C3E7C">
              <w:rPr>
                <w:lang w:val="sr-Cyrl-CS"/>
              </w:rPr>
              <w:fldChar w:fldCharType="end"/>
            </w:r>
            <w:r w:rsidR="006D73B1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ne</w:t>
            </w:r>
            <w:r w:rsidR="006D73B1" w:rsidRPr="004C3E7C">
              <w:rPr>
                <w:lang w:val="sr-Cyrl-CS"/>
              </w:rPr>
              <w:t xml:space="preserve"> </w:t>
            </w:r>
            <w:r w:rsidR="006D73B1" w:rsidRPr="004C3E7C">
              <w:rPr>
                <w:lang w:val="sr-Cyrl-CS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73B1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6D73B1" w:rsidRPr="004C3E7C">
              <w:rPr>
                <w:lang w:val="sr-Cyrl-CS"/>
              </w:rPr>
              <w:fldChar w:fldCharType="end"/>
            </w:r>
          </w:p>
        </w:tc>
      </w:tr>
      <w:tr w:rsidR="006D73B1" w:rsidRPr="004C3E7C" w14:paraId="43963469" w14:textId="77777777" w:rsidTr="008B60DE"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14:paraId="0090A165" w14:textId="77777777" w:rsidR="006D73B1" w:rsidRPr="004C3E7C" w:rsidRDefault="006D73B1" w:rsidP="004C3E7C">
            <w:pPr>
              <w:ind w:right="-108"/>
              <w:rPr>
                <w:lang w:val="sr-Cyrl-CS"/>
              </w:rPr>
            </w:pPr>
          </w:p>
        </w:tc>
        <w:tc>
          <w:tcPr>
            <w:tcW w:w="8648" w:type="dxa"/>
            <w:gridSpan w:val="12"/>
            <w:vAlign w:val="center"/>
          </w:tcPr>
          <w:p w14:paraId="478C4D79" w14:textId="77777777" w:rsidR="006D73B1" w:rsidRPr="004C3E7C" w:rsidRDefault="00281512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Promjena naručioca ispitivanja, zakonito imenovanog zastupnika ili podnosioca zahtjeva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6C84F41F" w14:textId="77777777" w:rsidR="006D73B1" w:rsidRPr="004C3E7C" w:rsidRDefault="00281512" w:rsidP="004C3E7C">
            <w:pPr>
              <w:ind w:left="-108" w:right="-142"/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da</w:t>
            </w:r>
            <w:r w:rsidR="006D73B1" w:rsidRPr="004C3E7C">
              <w:rPr>
                <w:lang w:val="sr-Cyrl-CS"/>
              </w:rPr>
              <w:t xml:space="preserve"> </w:t>
            </w:r>
            <w:r w:rsidR="006D73B1" w:rsidRPr="004C3E7C">
              <w:rPr>
                <w:lang w:val="sr-Cyrl-CS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73B1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6D73B1" w:rsidRPr="004C3E7C">
              <w:rPr>
                <w:lang w:val="sr-Cyrl-CS"/>
              </w:rPr>
              <w:fldChar w:fldCharType="end"/>
            </w:r>
            <w:r w:rsidR="006D73B1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ne</w:t>
            </w:r>
            <w:r w:rsidR="006D73B1" w:rsidRPr="004C3E7C">
              <w:rPr>
                <w:lang w:val="sr-Cyrl-CS"/>
              </w:rPr>
              <w:t xml:space="preserve"> </w:t>
            </w:r>
            <w:r w:rsidR="006D73B1" w:rsidRPr="004C3E7C">
              <w:rPr>
                <w:lang w:val="sr-Cyrl-CS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73B1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6D73B1" w:rsidRPr="004C3E7C">
              <w:rPr>
                <w:lang w:val="sr-Cyrl-CS"/>
              </w:rPr>
              <w:fldChar w:fldCharType="end"/>
            </w:r>
          </w:p>
        </w:tc>
      </w:tr>
      <w:tr w:rsidR="006D73B1" w:rsidRPr="004C3E7C" w14:paraId="18072363" w14:textId="77777777" w:rsidTr="008B60DE"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14:paraId="74657064" w14:textId="77777777" w:rsidR="006D73B1" w:rsidRPr="004C3E7C" w:rsidRDefault="006D73B1" w:rsidP="009E658D">
            <w:pPr>
              <w:rPr>
                <w:lang w:val="sr-Cyrl-CS"/>
              </w:rPr>
            </w:pPr>
          </w:p>
        </w:tc>
        <w:tc>
          <w:tcPr>
            <w:tcW w:w="8648" w:type="dxa"/>
            <w:gridSpan w:val="12"/>
            <w:vAlign w:val="center"/>
          </w:tcPr>
          <w:p w14:paraId="72959AC5" w14:textId="77777777" w:rsidR="006D73B1" w:rsidRPr="004C3E7C" w:rsidRDefault="00281512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Izmjene u prenošenju (delegiranju) glavnih zadataka i obaveza u kliničkom ispitivanju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705F6DE0" w14:textId="4626879C" w:rsidR="006D73B1" w:rsidRPr="004C3E7C" w:rsidRDefault="00281512" w:rsidP="004C3E7C">
            <w:pPr>
              <w:ind w:left="-108" w:right="-142"/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da</w:t>
            </w:r>
            <w:r w:rsidR="006D73B1" w:rsidRPr="004C3E7C">
              <w:rPr>
                <w:lang w:val="sr-Cyrl-CS"/>
              </w:rPr>
              <w:t xml:space="preserve"> </w:t>
            </w:r>
            <w:r w:rsidR="006D73B1" w:rsidRPr="004C3E7C">
              <w:rPr>
                <w:lang w:val="sr-Cyrl-CS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73B1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6D73B1" w:rsidRPr="004C3E7C">
              <w:rPr>
                <w:lang w:val="sr-Cyrl-CS"/>
              </w:rPr>
              <w:fldChar w:fldCharType="end"/>
            </w:r>
            <w:r w:rsidR="006D73B1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ne</w:t>
            </w:r>
            <w:r w:rsidR="006D73B1" w:rsidRPr="004C3E7C">
              <w:rPr>
                <w:lang w:val="sr-Cyrl-CS"/>
              </w:rPr>
              <w:t xml:space="preserve"> </w:t>
            </w:r>
            <w:r w:rsidR="006D73B1" w:rsidRPr="004C3E7C">
              <w:rPr>
                <w:lang w:val="sr-Cyrl-CS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D73B1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6D73B1" w:rsidRPr="004C3E7C">
              <w:rPr>
                <w:lang w:val="sr-Cyrl-CS"/>
              </w:rPr>
              <w:fldChar w:fldCharType="end"/>
            </w:r>
          </w:p>
        </w:tc>
      </w:tr>
      <w:tr w:rsidR="00630FFB" w:rsidRPr="004C3E7C" w14:paraId="213906EB" w14:textId="77777777" w:rsidTr="008B60DE">
        <w:tc>
          <w:tcPr>
            <w:tcW w:w="10207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64E54DED" w14:textId="77777777" w:rsidR="00630FFB" w:rsidRPr="004C3E7C" w:rsidRDefault="00281512" w:rsidP="00630FF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Navesti</w:t>
            </w:r>
            <w:r w:rsidR="0080052B" w:rsidRPr="004C3E7C">
              <w:rPr>
                <w:lang w:val="sr-Cyrl-CS"/>
              </w:rPr>
              <w:t>:</w:t>
            </w:r>
          </w:p>
          <w:p w14:paraId="4BEB6972" w14:textId="58FB352C" w:rsidR="0080052B" w:rsidRPr="004C3E7C" w:rsidRDefault="0080052B" w:rsidP="00630FF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lastRenderedPageBreak/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13" w:name="Text112"/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635EC0">
              <w:rPr>
                <w:lang w:val="sr-Cyrl-C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  <w:bookmarkEnd w:id="13"/>
          </w:p>
        </w:tc>
      </w:tr>
      <w:tr w:rsidR="0080052B" w:rsidRPr="004C3E7C" w14:paraId="06A0A4C8" w14:textId="77777777" w:rsidTr="008B60DE">
        <w:tc>
          <w:tcPr>
            <w:tcW w:w="8931" w:type="dxa"/>
            <w:gridSpan w:val="13"/>
            <w:tcBorders>
              <w:left w:val="single" w:sz="8" w:space="0" w:color="auto"/>
            </w:tcBorders>
          </w:tcPr>
          <w:p w14:paraId="23CB2A4F" w14:textId="77777777" w:rsidR="0080052B" w:rsidRPr="004C3E7C" w:rsidRDefault="00281512" w:rsidP="00630FF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lastRenderedPageBreak/>
              <w:t>Ostale</w:t>
            </w:r>
            <w:r w:rsidR="0080052B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izmjene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4422D05F" w14:textId="55A8D0F9" w:rsidR="0080052B" w:rsidRPr="004C3E7C" w:rsidRDefault="00281512" w:rsidP="004C3E7C">
            <w:pPr>
              <w:ind w:left="-108" w:right="-142"/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da</w:t>
            </w:r>
            <w:r w:rsidR="0080052B" w:rsidRPr="004C3E7C">
              <w:rPr>
                <w:lang w:val="sr-Cyrl-CS"/>
              </w:rPr>
              <w:t xml:space="preserve"> </w:t>
            </w:r>
            <w:r w:rsidR="0080052B" w:rsidRPr="004C3E7C">
              <w:rPr>
                <w:lang w:val="sr-Cyrl-CS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052B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80052B" w:rsidRPr="004C3E7C">
              <w:rPr>
                <w:lang w:val="sr-Cyrl-CS"/>
              </w:rPr>
              <w:fldChar w:fldCharType="end"/>
            </w:r>
            <w:r w:rsidR="0080052B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ne</w:t>
            </w:r>
            <w:r w:rsidR="0080052B" w:rsidRPr="004C3E7C">
              <w:rPr>
                <w:lang w:val="sr-Cyrl-CS"/>
              </w:rPr>
              <w:t xml:space="preserve"> </w:t>
            </w:r>
            <w:r w:rsidR="0080052B" w:rsidRPr="004C3E7C">
              <w:rPr>
                <w:lang w:val="sr-Cyrl-CS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052B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80052B" w:rsidRPr="004C3E7C">
              <w:rPr>
                <w:lang w:val="sr-Cyrl-CS"/>
              </w:rPr>
              <w:fldChar w:fldCharType="end"/>
            </w:r>
          </w:p>
        </w:tc>
      </w:tr>
      <w:tr w:rsidR="0080052B" w:rsidRPr="004C3E7C" w14:paraId="0832371B" w14:textId="77777777" w:rsidTr="008B60DE">
        <w:tc>
          <w:tcPr>
            <w:tcW w:w="10207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5BDE3F15" w14:textId="77777777" w:rsidR="0080052B" w:rsidRPr="004C3E7C" w:rsidRDefault="00281512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Navesti</w:t>
            </w:r>
            <w:r w:rsidR="0080052B" w:rsidRPr="004C3E7C">
              <w:rPr>
                <w:lang w:val="sr-Cyrl-CS"/>
              </w:rPr>
              <w:t>:</w:t>
            </w:r>
          </w:p>
          <w:p w14:paraId="7826EBD5" w14:textId="1D6C1DBC" w:rsidR="0080052B" w:rsidRPr="004C3E7C" w:rsidRDefault="0080052B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8C5D2F">
              <w:rPr>
                <w:lang w:val="sr-Latn-R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</w:p>
        </w:tc>
      </w:tr>
      <w:tr w:rsidR="0080052B" w:rsidRPr="004C3E7C" w14:paraId="53010DAE" w14:textId="77777777" w:rsidTr="008B60DE">
        <w:tc>
          <w:tcPr>
            <w:tcW w:w="8931" w:type="dxa"/>
            <w:gridSpan w:val="13"/>
            <w:tcBorders>
              <w:left w:val="single" w:sz="8" w:space="0" w:color="auto"/>
            </w:tcBorders>
          </w:tcPr>
          <w:p w14:paraId="0978A981" w14:textId="77777777" w:rsidR="0080052B" w:rsidRPr="004C3E7C" w:rsidRDefault="00281512" w:rsidP="00630FF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Drugo</w:t>
            </w:r>
            <w:r w:rsidR="0080052B" w:rsidRPr="004C3E7C">
              <w:rPr>
                <w:lang w:val="sr-Cyrl-CS"/>
              </w:rPr>
              <w:t>: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750B7128" w14:textId="6A77930B" w:rsidR="0080052B" w:rsidRPr="004C3E7C" w:rsidRDefault="00281512" w:rsidP="004C3E7C">
            <w:pPr>
              <w:ind w:left="-108" w:right="-142"/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da</w:t>
            </w:r>
            <w:r w:rsidR="0080052B" w:rsidRPr="004C3E7C">
              <w:rPr>
                <w:lang w:val="sr-Cyrl-CS"/>
              </w:rPr>
              <w:t xml:space="preserve"> </w:t>
            </w:r>
            <w:r w:rsidR="0080052B" w:rsidRPr="004C3E7C">
              <w:rPr>
                <w:lang w:val="sr-Cyrl-CS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052B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80052B" w:rsidRPr="004C3E7C">
              <w:rPr>
                <w:lang w:val="sr-Cyrl-CS"/>
              </w:rPr>
              <w:fldChar w:fldCharType="end"/>
            </w:r>
            <w:r w:rsidR="0080052B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ne</w:t>
            </w:r>
            <w:r w:rsidR="0080052B" w:rsidRPr="004C3E7C">
              <w:rPr>
                <w:lang w:val="sr-Cyrl-CS"/>
              </w:rPr>
              <w:t xml:space="preserve"> </w:t>
            </w:r>
            <w:r w:rsidR="0080052B" w:rsidRPr="004C3E7C">
              <w:rPr>
                <w:lang w:val="sr-Cyrl-CS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052B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80052B" w:rsidRPr="004C3E7C">
              <w:rPr>
                <w:lang w:val="sr-Cyrl-CS"/>
              </w:rPr>
              <w:fldChar w:fldCharType="end"/>
            </w:r>
          </w:p>
        </w:tc>
      </w:tr>
      <w:tr w:rsidR="0080052B" w:rsidRPr="004C3E7C" w14:paraId="0657E570" w14:textId="77777777" w:rsidTr="008B60DE">
        <w:tc>
          <w:tcPr>
            <w:tcW w:w="10207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6A76B9AE" w14:textId="77777777" w:rsidR="0080052B" w:rsidRPr="004C3E7C" w:rsidRDefault="00281512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Navesti</w:t>
            </w:r>
            <w:r w:rsidR="0080052B" w:rsidRPr="004C3E7C">
              <w:rPr>
                <w:lang w:val="sr-Cyrl-CS"/>
              </w:rPr>
              <w:t>:</w:t>
            </w:r>
          </w:p>
          <w:p w14:paraId="67BE3082" w14:textId="19F03404" w:rsidR="0080052B" w:rsidRPr="004C3E7C" w:rsidRDefault="0080052B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8C5D2F">
              <w:rPr>
                <w:lang w:val="sr-Cyrl-C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</w:p>
        </w:tc>
      </w:tr>
      <w:tr w:rsidR="0080052B" w:rsidRPr="004C3E7C" w14:paraId="0EBB3338" w14:textId="77777777" w:rsidTr="008B60DE">
        <w:tc>
          <w:tcPr>
            <w:tcW w:w="6261" w:type="dxa"/>
            <w:gridSpan w:val="7"/>
            <w:tcBorders>
              <w:left w:val="single" w:sz="8" w:space="0" w:color="auto"/>
            </w:tcBorders>
          </w:tcPr>
          <w:p w14:paraId="7509B6FA" w14:textId="77777777" w:rsidR="0080052B" w:rsidRPr="004C3E7C" w:rsidRDefault="00281512" w:rsidP="00630FF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Sadržaj značajne izmjene:</w:t>
            </w:r>
          </w:p>
        </w:tc>
        <w:tc>
          <w:tcPr>
            <w:tcW w:w="283" w:type="dxa"/>
          </w:tcPr>
          <w:p w14:paraId="10BD84FE" w14:textId="77777777" w:rsidR="0080052B" w:rsidRPr="004C3E7C" w:rsidRDefault="0080052B" w:rsidP="004C3E7C">
            <w:pPr>
              <w:ind w:left="-108"/>
              <w:rPr>
                <w:lang w:val="sr-Cyrl-CS"/>
              </w:rPr>
            </w:pPr>
          </w:p>
        </w:tc>
        <w:tc>
          <w:tcPr>
            <w:tcW w:w="2387" w:type="dxa"/>
            <w:gridSpan w:val="5"/>
          </w:tcPr>
          <w:p w14:paraId="51A3B49A" w14:textId="77777777" w:rsidR="0080052B" w:rsidRPr="004C3E7C" w:rsidRDefault="0080052B" w:rsidP="00630FFB">
            <w:pPr>
              <w:rPr>
                <w:lang w:val="sr-Cyrl-CS"/>
              </w:rPr>
            </w:pPr>
          </w:p>
        </w:tc>
        <w:tc>
          <w:tcPr>
            <w:tcW w:w="1276" w:type="dxa"/>
            <w:tcBorders>
              <w:right w:val="single" w:sz="8" w:space="0" w:color="auto"/>
            </w:tcBorders>
          </w:tcPr>
          <w:p w14:paraId="105457DB" w14:textId="77777777" w:rsidR="0080052B" w:rsidRPr="004C3E7C" w:rsidRDefault="0080052B" w:rsidP="00630FFB">
            <w:pPr>
              <w:rPr>
                <w:lang w:val="sr-Cyrl-CS"/>
              </w:rPr>
            </w:pPr>
          </w:p>
        </w:tc>
      </w:tr>
      <w:tr w:rsidR="0080052B" w:rsidRPr="004C3E7C" w14:paraId="6F747381" w14:textId="77777777" w:rsidTr="008B60DE">
        <w:tc>
          <w:tcPr>
            <w:tcW w:w="283" w:type="dxa"/>
            <w:tcBorders>
              <w:left w:val="single" w:sz="8" w:space="0" w:color="auto"/>
            </w:tcBorders>
          </w:tcPr>
          <w:p w14:paraId="3EA8A9D6" w14:textId="77777777" w:rsidR="0080052B" w:rsidRPr="004C3E7C" w:rsidRDefault="0080052B" w:rsidP="00630FFB">
            <w:pPr>
              <w:rPr>
                <w:lang w:val="sr-Cyrl-CS"/>
              </w:rPr>
            </w:pPr>
          </w:p>
        </w:tc>
        <w:tc>
          <w:tcPr>
            <w:tcW w:w="8648" w:type="dxa"/>
            <w:gridSpan w:val="12"/>
          </w:tcPr>
          <w:p w14:paraId="67883CF3" w14:textId="77777777" w:rsidR="0080052B" w:rsidRPr="004C3E7C" w:rsidRDefault="00281512" w:rsidP="00630FFB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Izmjena informacija iz obrasca zahtjeva za kliničko ispitivanje (Aneks I); podnosi se revidirani obrazac (Aneks II, član 8.)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709717AE" w14:textId="7DAD1131" w:rsidR="0080052B" w:rsidRPr="004C3E7C" w:rsidRDefault="00281512" w:rsidP="004C3E7C">
            <w:pPr>
              <w:ind w:left="-108" w:right="-142"/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da</w:t>
            </w:r>
            <w:r w:rsidR="0080052B" w:rsidRPr="004C3E7C">
              <w:rPr>
                <w:lang w:val="sr-Cyrl-CS"/>
              </w:rPr>
              <w:t xml:space="preserve"> </w:t>
            </w:r>
            <w:r w:rsidR="0080052B" w:rsidRPr="004C3E7C">
              <w:rPr>
                <w:lang w:val="sr-Cyrl-CS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052B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80052B" w:rsidRPr="004C3E7C">
              <w:rPr>
                <w:lang w:val="sr-Cyrl-CS"/>
              </w:rPr>
              <w:fldChar w:fldCharType="end"/>
            </w:r>
            <w:r w:rsidR="0080052B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ne</w:t>
            </w:r>
            <w:r w:rsidR="0080052B" w:rsidRPr="004C3E7C">
              <w:rPr>
                <w:lang w:val="sr-Cyrl-CS"/>
              </w:rPr>
              <w:t xml:space="preserve"> </w:t>
            </w:r>
            <w:r w:rsidR="0080052B" w:rsidRPr="004C3E7C">
              <w:rPr>
                <w:lang w:val="sr-Cyrl-CS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052B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80052B" w:rsidRPr="004C3E7C">
              <w:rPr>
                <w:lang w:val="sr-Cyrl-CS"/>
              </w:rPr>
              <w:fldChar w:fldCharType="end"/>
            </w:r>
          </w:p>
        </w:tc>
      </w:tr>
      <w:tr w:rsidR="0080052B" w:rsidRPr="004C3E7C" w14:paraId="1D5B086D" w14:textId="77777777" w:rsidTr="008B60DE">
        <w:tc>
          <w:tcPr>
            <w:tcW w:w="283" w:type="dxa"/>
            <w:tcBorders>
              <w:left w:val="single" w:sz="8" w:space="0" w:color="auto"/>
            </w:tcBorders>
          </w:tcPr>
          <w:p w14:paraId="61802175" w14:textId="77777777" w:rsidR="0080052B" w:rsidRPr="004C3E7C" w:rsidRDefault="0080052B" w:rsidP="00630FFB">
            <w:pPr>
              <w:rPr>
                <w:lang w:val="sr-Cyrl-CS"/>
              </w:rPr>
            </w:pPr>
          </w:p>
        </w:tc>
        <w:tc>
          <w:tcPr>
            <w:tcW w:w="8648" w:type="dxa"/>
            <w:gridSpan w:val="12"/>
          </w:tcPr>
          <w:p w14:paraId="0B90809D" w14:textId="77777777" w:rsidR="0080052B" w:rsidRPr="004C3E7C" w:rsidRDefault="00281512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Izmjena protokola kliničkog ispitivanja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41A2CB38" w14:textId="39B6D009" w:rsidR="0080052B" w:rsidRPr="004C3E7C" w:rsidRDefault="00281512" w:rsidP="004C3E7C">
            <w:pPr>
              <w:ind w:left="-108" w:right="-142"/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da</w:t>
            </w:r>
            <w:r w:rsidR="0080052B" w:rsidRPr="004C3E7C">
              <w:rPr>
                <w:lang w:val="sr-Cyrl-CS"/>
              </w:rPr>
              <w:t xml:space="preserve"> </w:t>
            </w:r>
            <w:r w:rsidR="0080052B" w:rsidRPr="004C3E7C">
              <w:rPr>
                <w:lang w:val="sr-Cyrl-CS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052B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80052B" w:rsidRPr="004C3E7C">
              <w:rPr>
                <w:lang w:val="sr-Cyrl-CS"/>
              </w:rPr>
              <w:fldChar w:fldCharType="end"/>
            </w:r>
            <w:r w:rsidR="0080052B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ne</w:t>
            </w:r>
            <w:r w:rsidR="0080052B" w:rsidRPr="004C3E7C">
              <w:rPr>
                <w:lang w:val="sr-Cyrl-CS"/>
              </w:rPr>
              <w:t xml:space="preserve"> </w:t>
            </w:r>
            <w:r w:rsidR="0080052B" w:rsidRPr="004C3E7C">
              <w:rPr>
                <w:lang w:val="sr-Cyrl-CS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052B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80052B" w:rsidRPr="004C3E7C">
              <w:rPr>
                <w:lang w:val="sr-Cyrl-CS"/>
              </w:rPr>
              <w:fldChar w:fldCharType="end"/>
            </w:r>
          </w:p>
        </w:tc>
      </w:tr>
      <w:tr w:rsidR="0080052B" w:rsidRPr="004C3E7C" w14:paraId="3B191C92" w14:textId="77777777" w:rsidTr="008B60DE">
        <w:tc>
          <w:tcPr>
            <w:tcW w:w="283" w:type="dxa"/>
            <w:tcBorders>
              <w:left w:val="single" w:sz="8" w:space="0" w:color="auto"/>
            </w:tcBorders>
          </w:tcPr>
          <w:p w14:paraId="485EF259" w14:textId="77777777" w:rsidR="0080052B" w:rsidRPr="004C3E7C" w:rsidRDefault="0080052B" w:rsidP="00630FFB">
            <w:pPr>
              <w:rPr>
                <w:lang w:val="sr-Cyrl-CS"/>
              </w:rPr>
            </w:pPr>
          </w:p>
        </w:tc>
        <w:tc>
          <w:tcPr>
            <w:tcW w:w="8648" w:type="dxa"/>
            <w:gridSpan w:val="12"/>
          </w:tcPr>
          <w:p w14:paraId="7D84155F" w14:textId="77777777" w:rsidR="0080052B" w:rsidRPr="004C3E7C" w:rsidRDefault="00281512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Izmjena drugih dokumenata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4F34E3EF" w14:textId="5A6EAA66" w:rsidR="0080052B" w:rsidRPr="004C3E7C" w:rsidRDefault="00281512" w:rsidP="004C3E7C">
            <w:pPr>
              <w:ind w:left="-108" w:right="-142"/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da</w:t>
            </w:r>
            <w:r w:rsidR="0080052B" w:rsidRPr="004C3E7C">
              <w:rPr>
                <w:lang w:val="sr-Cyrl-CS"/>
              </w:rPr>
              <w:t xml:space="preserve"> </w:t>
            </w:r>
            <w:r w:rsidR="0080052B" w:rsidRPr="004C3E7C">
              <w:rPr>
                <w:lang w:val="sr-Cyrl-CS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052B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80052B" w:rsidRPr="004C3E7C">
              <w:rPr>
                <w:lang w:val="sr-Cyrl-CS"/>
              </w:rPr>
              <w:fldChar w:fldCharType="end"/>
            </w:r>
            <w:r w:rsidR="0080052B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ne</w:t>
            </w:r>
            <w:r w:rsidR="0080052B" w:rsidRPr="004C3E7C">
              <w:rPr>
                <w:lang w:val="sr-Cyrl-CS"/>
              </w:rPr>
              <w:t xml:space="preserve"> </w:t>
            </w:r>
            <w:r w:rsidR="0080052B" w:rsidRPr="004C3E7C">
              <w:rPr>
                <w:lang w:val="sr-Cyrl-CS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052B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80052B" w:rsidRPr="004C3E7C">
              <w:rPr>
                <w:lang w:val="sr-Cyrl-CS"/>
              </w:rPr>
              <w:fldChar w:fldCharType="end"/>
            </w:r>
          </w:p>
        </w:tc>
      </w:tr>
      <w:tr w:rsidR="00A06236" w:rsidRPr="004C3E7C" w14:paraId="76D06621" w14:textId="77777777" w:rsidTr="008B60DE">
        <w:tc>
          <w:tcPr>
            <w:tcW w:w="10207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4D69D139" w14:textId="77777777" w:rsidR="00A06236" w:rsidRPr="004C3E7C" w:rsidRDefault="00281512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Navesti</w:t>
            </w:r>
            <w:r w:rsidR="00A06236" w:rsidRPr="004C3E7C">
              <w:rPr>
                <w:lang w:val="sr-Cyrl-CS"/>
              </w:rPr>
              <w:t>:</w:t>
            </w:r>
          </w:p>
          <w:p w14:paraId="6F8C5CC8" w14:textId="7922BD30" w:rsidR="00A06236" w:rsidRPr="004C3E7C" w:rsidRDefault="00A06236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8C5D2F" w:rsidRPr="008C5D2F">
              <w:rPr>
                <w:lang w:val="sr-Cyrl-C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</w:p>
        </w:tc>
      </w:tr>
      <w:tr w:rsidR="00A06236" w:rsidRPr="004C3E7C" w14:paraId="20734738" w14:textId="77777777" w:rsidTr="008B60DE">
        <w:tc>
          <w:tcPr>
            <w:tcW w:w="8931" w:type="dxa"/>
            <w:gridSpan w:val="13"/>
            <w:tcBorders>
              <w:left w:val="single" w:sz="8" w:space="0" w:color="auto"/>
            </w:tcBorders>
          </w:tcPr>
          <w:p w14:paraId="33EAFB65" w14:textId="77777777" w:rsidR="00A06236" w:rsidRPr="004C3E7C" w:rsidRDefault="00281512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Drugo</w:t>
            </w:r>
            <w:r w:rsidR="00A06236" w:rsidRPr="004C3E7C">
              <w:rPr>
                <w:lang w:val="sr-Cyrl-CS"/>
              </w:rPr>
              <w:t>:</w:t>
            </w:r>
          </w:p>
        </w:tc>
        <w:tc>
          <w:tcPr>
            <w:tcW w:w="1276" w:type="dxa"/>
            <w:tcBorders>
              <w:right w:val="single" w:sz="8" w:space="0" w:color="auto"/>
            </w:tcBorders>
            <w:vAlign w:val="center"/>
          </w:tcPr>
          <w:p w14:paraId="58BB31D3" w14:textId="603063C9" w:rsidR="00A06236" w:rsidRPr="004C3E7C" w:rsidRDefault="00281512" w:rsidP="004C3E7C">
            <w:pPr>
              <w:ind w:left="-108" w:right="-142"/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da</w:t>
            </w:r>
            <w:r w:rsidR="00A06236" w:rsidRPr="004C3E7C">
              <w:rPr>
                <w:lang w:val="sr-Cyrl-CS"/>
              </w:rPr>
              <w:t xml:space="preserve"> </w:t>
            </w:r>
            <w:r w:rsidR="00A06236" w:rsidRPr="004C3E7C">
              <w:rPr>
                <w:lang w:val="sr-Cyrl-CS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6236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A06236" w:rsidRPr="004C3E7C">
              <w:rPr>
                <w:lang w:val="sr-Cyrl-CS"/>
              </w:rPr>
              <w:fldChar w:fldCharType="end"/>
            </w:r>
            <w:r w:rsidR="00A06236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ne</w:t>
            </w:r>
            <w:r w:rsidR="00A06236" w:rsidRPr="004C3E7C">
              <w:rPr>
                <w:lang w:val="sr-Cyrl-CS"/>
              </w:rPr>
              <w:t xml:space="preserve"> </w:t>
            </w:r>
            <w:r w:rsidR="00A06236" w:rsidRPr="004C3E7C">
              <w:rPr>
                <w:lang w:val="sr-Cyrl-CS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06236"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="00A06236" w:rsidRPr="004C3E7C">
              <w:rPr>
                <w:lang w:val="sr-Cyrl-CS"/>
              </w:rPr>
              <w:fldChar w:fldCharType="end"/>
            </w:r>
          </w:p>
        </w:tc>
      </w:tr>
      <w:tr w:rsidR="00A06236" w:rsidRPr="004C3E7C" w14:paraId="016D3BBB" w14:textId="77777777" w:rsidTr="008B60DE">
        <w:tc>
          <w:tcPr>
            <w:tcW w:w="10207" w:type="dxa"/>
            <w:gridSpan w:val="14"/>
            <w:tcBorders>
              <w:left w:val="single" w:sz="8" w:space="0" w:color="auto"/>
              <w:right w:val="single" w:sz="8" w:space="0" w:color="auto"/>
            </w:tcBorders>
          </w:tcPr>
          <w:p w14:paraId="017FE17A" w14:textId="77777777" w:rsidR="00A06236" w:rsidRPr="004C3E7C" w:rsidRDefault="00281512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Navesti</w:t>
            </w:r>
            <w:r w:rsidR="00A06236" w:rsidRPr="004C3E7C">
              <w:rPr>
                <w:lang w:val="sr-Cyrl-CS"/>
              </w:rPr>
              <w:t>:</w:t>
            </w:r>
          </w:p>
          <w:p w14:paraId="21F9A64A" w14:textId="2DE9DE8F" w:rsidR="00A06236" w:rsidRPr="004C3E7C" w:rsidRDefault="00A06236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9D5557">
              <w:rPr>
                <w:lang w:val="sr-Cyrl-C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</w:p>
        </w:tc>
      </w:tr>
      <w:tr w:rsidR="00A06236" w:rsidRPr="004C3E7C" w14:paraId="4BA911A7" w14:textId="77777777" w:rsidTr="008B60DE">
        <w:tc>
          <w:tcPr>
            <w:tcW w:w="10207" w:type="dxa"/>
            <w:gridSpan w:val="1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99218D" w14:textId="77777777" w:rsidR="00A06236" w:rsidRPr="004C3E7C" w:rsidRDefault="00A06236" w:rsidP="009E658D">
            <w:pPr>
              <w:rPr>
                <w:lang w:val="sr-Cyrl-CS"/>
              </w:rPr>
            </w:pPr>
          </w:p>
        </w:tc>
      </w:tr>
      <w:tr w:rsidR="00C72AF1" w:rsidRPr="004C3E7C" w14:paraId="7D3A9F3E" w14:textId="77777777" w:rsidTr="008B60DE">
        <w:tc>
          <w:tcPr>
            <w:tcW w:w="10207" w:type="dxa"/>
            <w:gridSpan w:val="14"/>
            <w:tcBorders>
              <w:top w:val="single" w:sz="8" w:space="0" w:color="auto"/>
              <w:bottom w:val="single" w:sz="8" w:space="0" w:color="auto"/>
            </w:tcBorders>
          </w:tcPr>
          <w:p w14:paraId="3016FED3" w14:textId="77777777" w:rsidR="00C72AF1" w:rsidRPr="004C3E7C" w:rsidRDefault="00C72AF1" w:rsidP="00C110E2">
            <w:pPr>
              <w:rPr>
                <w:sz w:val="16"/>
                <w:szCs w:val="16"/>
                <w:lang w:val="sr-Cyrl-CS"/>
              </w:rPr>
            </w:pPr>
          </w:p>
        </w:tc>
      </w:tr>
      <w:tr w:rsidR="002B2DF5" w:rsidRPr="004C3E7C" w14:paraId="37B39F61" w14:textId="77777777" w:rsidTr="008B60DE">
        <w:trPr>
          <w:trHeight w:val="575"/>
        </w:trPr>
        <w:tc>
          <w:tcPr>
            <w:tcW w:w="10207" w:type="dxa"/>
            <w:gridSpan w:val="1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CFC0F60" w14:textId="7F5D8745" w:rsidR="002B2DF5" w:rsidRPr="004C3E7C" w:rsidRDefault="00281512" w:rsidP="00C110E2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Razlozi za značajnu izmjenu:</w:t>
            </w:r>
          </w:p>
          <w:p w14:paraId="7CE6A778" w14:textId="67BCE701" w:rsidR="002B2DF5" w:rsidRPr="004C3E7C" w:rsidRDefault="002B2DF5" w:rsidP="002B2DF5">
            <w:pPr>
              <w:rPr>
                <w:b/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14" w:name="Text113"/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8C5D2F" w:rsidRPr="008C5D2F">
              <w:rPr>
                <w:noProof/>
                <w:lang w:val="bs-Latn-BA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  <w:bookmarkEnd w:id="14"/>
          </w:p>
        </w:tc>
      </w:tr>
      <w:tr w:rsidR="001F7F12" w:rsidRPr="004C3E7C" w14:paraId="7D002BDE" w14:textId="77777777" w:rsidTr="008B60DE">
        <w:tc>
          <w:tcPr>
            <w:tcW w:w="10207" w:type="dxa"/>
            <w:gridSpan w:val="14"/>
            <w:tcBorders>
              <w:top w:val="single" w:sz="8" w:space="0" w:color="auto"/>
              <w:bottom w:val="single" w:sz="8" w:space="0" w:color="auto"/>
            </w:tcBorders>
          </w:tcPr>
          <w:p w14:paraId="00F61E97" w14:textId="77777777" w:rsidR="001F7F12" w:rsidRPr="004C3E7C" w:rsidRDefault="001F7F12" w:rsidP="00C110E2">
            <w:pPr>
              <w:rPr>
                <w:sz w:val="16"/>
                <w:szCs w:val="16"/>
                <w:lang w:val="sr-Cyrl-CS"/>
              </w:rPr>
            </w:pPr>
          </w:p>
        </w:tc>
      </w:tr>
      <w:tr w:rsidR="002B2DF5" w:rsidRPr="004C3E7C" w14:paraId="0A04DC16" w14:textId="77777777" w:rsidTr="008B60DE">
        <w:tc>
          <w:tcPr>
            <w:tcW w:w="10207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9FD984" w14:textId="421B65B7" w:rsidR="002B2DF5" w:rsidRPr="004C3E7C" w:rsidRDefault="00281512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Kratak opis značajne izmjene, posebno prirode i razloga izmjene, te posljedica za prava i sigurnost ispitanika i za pouzdanost i konzistentnost podataka:</w:t>
            </w:r>
          </w:p>
          <w:p w14:paraId="4C1198A1" w14:textId="77777777" w:rsidR="008C5D2F" w:rsidRPr="008C5D2F" w:rsidRDefault="002B2DF5" w:rsidP="008C5D2F">
            <w:pPr>
              <w:rPr>
                <w:lang w:val="sr-Latn-R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8C5D2F" w:rsidRPr="008C5D2F">
              <w:rPr>
                <w:lang w:val="sr-Latn-R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</w:p>
          <w:p w14:paraId="5A1933E6" w14:textId="77777777" w:rsidR="008C5D2F" w:rsidRPr="008C5D2F" w:rsidRDefault="008C5D2F" w:rsidP="008C5D2F">
            <w:pPr>
              <w:rPr>
                <w:lang w:val="sr-Latn-RS"/>
              </w:rPr>
            </w:pPr>
          </w:p>
        </w:tc>
      </w:tr>
      <w:tr w:rsidR="00AE203F" w:rsidRPr="004C3E7C" w14:paraId="664A802E" w14:textId="77777777" w:rsidTr="008B60DE">
        <w:tc>
          <w:tcPr>
            <w:tcW w:w="10207" w:type="dxa"/>
            <w:gridSpan w:val="14"/>
            <w:tcBorders>
              <w:top w:val="single" w:sz="8" w:space="0" w:color="auto"/>
            </w:tcBorders>
          </w:tcPr>
          <w:p w14:paraId="777BDFED" w14:textId="77777777" w:rsidR="00AE203F" w:rsidRPr="004C3E7C" w:rsidRDefault="00AE203F" w:rsidP="009E658D">
            <w:pPr>
              <w:rPr>
                <w:lang w:val="sr-Cyrl-CS"/>
              </w:rPr>
            </w:pPr>
          </w:p>
        </w:tc>
      </w:tr>
      <w:tr w:rsidR="00106453" w:rsidRPr="004C3E7C" w14:paraId="5E7FBDF9" w14:textId="77777777" w:rsidTr="008B60D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544" w:type="dxa"/>
            <w:gridSpan w:val="3"/>
            <w:vAlign w:val="center"/>
          </w:tcPr>
          <w:p w14:paraId="532452EE" w14:textId="77777777" w:rsidR="00106453" w:rsidRPr="004C3E7C" w:rsidRDefault="00281512" w:rsidP="004C3E7C">
            <w:pPr>
              <w:jc w:val="center"/>
              <w:rPr>
                <w:lang w:val="sr-Cyrl-CS"/>
              </w:rPr>
            </w:pPr>
            <w:r w:rsidRPr="004C3E7C">
              <w:rPr>
                <w:b/>
                <w:lang w:val="sr-Cyrl-CS"/>
              </w:rPr>
              <w:t>Podn</w:t>
            </w:r>
            <w:r w:rsidRPr="004C3E7C">
              <w:rPr>
                <w:b/>
                <w:lang w:val="sr-Cyrl-BA"/>
              </w:rPr>
              <w:t>esena</w:t>
            </w:r>
            <w:r w:rsidR="00106453" w:rsidRPr="004C3E7C">
              <w:rPr>
                <w:b/>
                <w:lang w:val="sr-Cyrl-CS"/>
              </w:rPr>
              <w:t xml:space="preserve"> </w:t>
            </w:r>
            <w:r w:rsidRPr="004C3E7C">
              <w:rPr>
                <w:b/>
                <w:lang w:val="sr-Cyrl-CS"/>
              </w:rPr>
              <w:t>dokumentacija</w:t>
            </w:r>
          </w:p>
        </w:tc>
        <w:tc>
          <w:tcPr>
            <w:tcW w:w="1560" w:type="dxa"/>
            <w:gridSpan w:val="2"/>
            <w:vAlign w:val="center"/>
          </w:tcPr>
          <w:p w14:paraId="338E55B8" w14:textId="77777777" w:rsidR="00106453" w:rsidRPr="004C3E7C" w:rsidRDefault="00281512" w:rsidP="004C3E7C">
            <w:pPr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Dio</w:t>
            </w:r>
            <w:r w:rsidR="00106453" w:rsidRPr="004C3E7C">
              <w:rPr>
                <w:lang w:val="sr-Cyrl-CS"/>
              </w:rPr>
              <w:t xml:space="preserve">/ </w:t>
            </w:r>
            <w:r w:rsidRPr="004C3E7C">
              <w:rPr>
                <w:lang w:val="sr-Cyrl-CS"/>
              </w:rPr>
              <w:t>strana</w:t>
            </w:r>
            <w:r w:rsidR="00106453" w:rsidRPr="004C3E7C">
              <w:rPr>
                <w:lang w:val="sr-Cyrl-CS"/>
              </w:rPr>
              <w:t>:</w:t>
            </w:r>
          </w:p>
          <w:p w14:paraId="767B44D7" w14:textId="77777777" w:rsidR="00106453" w:rsidRPr="004C3E7C" w:rsidRDefault="00281512" w:rsidP="004C3E7C">
            <w:pPr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od</w:t>
            </w:r>
            <w:r w:rsidR="00106453" w:rsidRPr="004C3E7C">
              <w:rPr>
                <w:lang w:val="sr-Cyrl-CS"/>
              </w:rPr>
              <w:t>-</w:t>
            </w:r>
            <w:r w:rsidRPr="004C3E7C">
              <w:rPr>
                <w:lang w:val="sr-Cyrl-CS"/>
              </w:rPr>
              <w:t>do</w:t>
            </w:r>
          </w:p>
        </w:tc>
        <w:tc>
          <w:tcPr>
            <w:tcW w:w="3402" w:type="dxa"/>
            <w:gridSpan w:val="6"/>
            <w:vAlign w:val="center"/>
          </w:tcPr>
          <w:p w14:paraId="720CD381" w14:textId="77777777" w:rsidR="00106453" w:rsidRPr="004C3E7C" w:rsidRDefault="00106453" w:rsidP="004C3E7C">
            <w:pPr>
              <w:jc w:val="center"/>
              <w:rPr>
                <w:lang w:val="sr-Cyrl-CS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711AEF2D" w14:textId="77777777" w:rsidR="00106453" w:rsidRPr="004C3E7C" w:rsidRDefault="00281512" w:rsidP="004C3E7C">
            <w:pPr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Dio</w:t>
            </w:r>
            <w:r w:rsidR="00106453" w:rsidRPr="004C3E7C">
              <w:rPr>
                <w:lang w:val="sr-Cyrl-CS"/>
              </w:rPr>
              <w:t xml:space="preserve">/ </w:t>
            </w:r>
            <w:r w:rsidRPr="004C3E7C">
              <w:rPr>
                <w:lang w:val="sr-Cyrl-CS"/>
              </w:rPr>
              <w:t>strana</w:t>
            </w:r>
            <w:r w:rsidR="00106453" w:rsidRPr="004C3E7C">
              <w:rPr>
                <w:lang w:val="sr-Cyrl-CS"/>
              </w:rPr>
              <w:t>:</w:t>
            </w:r>
          </w:p>
          <w:p w14:paraId="3156802B" w14:textId="77777777" w:rsidR="00106453" w:rsidRPr="004C3E7C" w:rsidRDefault="00281512" w:rsidP="004C3E7C">
            <w:pPr>
              <w:jc w:val="center"/>
              <w:rPr>
                <w:lang w:val="sr-Cyrl-CS"/>
              </w:rPr>
            </w:pPr>
            <w:r w:rsidRPr="004C3E7C">
              <w:rPr>
                <w:lang w:val="sr-Cyrl-CS"/>
              </w:rPr>
              <w:t>od</w:t>
            </w:r>
            <w:r w:rsidR="00106453" w:rsidRPr="004C3E7C">
              <w:rPr>
                <w:lang w:val="sr-Cyrl-CS"/>
              </w:rPr>
              <w:t>-</w:t>
            </w:r>
            <w:r w:rsidRPr="004C3E7C">
              <w:rPr>
                <w:lang w:val="sr-Cyrl-CS"/>
              </w:rPr>
              <w:t>do</w:t>
            </w:r>
          </w:p>
        </w:tc>
      </w:tr>
      <w:tr w:rsidR="00435479" w:rsidRPr="004C3E7C" w14:paraId="0B62EE2A" w14:textId="77777777" w:rsidTr="008B60D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544" w:type="dxa"/>
            <w:gridSpan w:val="3"/>
            <w:vAlign w:val="center"/>
          </w:tcPr>
          <w:p w14:paraId="65A7D6D1" w14:textId="77777777" w:rsidR="00435479" w:rsidRPr="004C3E7C" w:rsidRDefault="00281512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Popratno pismo (Aneks II, poglavlje II)</w:t>
            </w:r>
          </w:p>
        </w:tc>
        <w:tc>
          <w:tcPr>
            <w:tcW w:w="1560" w:type="dxa"/>
            <w:gridSpan w:val="2"/>
            <w:vAlign w:val="center"/>
          </w:tcPr>
          <w:p w14:paraId="72E8F633" w14:textId="77777777" w:rsidR="00435479" w:rsidRPr="004C3E7C" w:rsidRDefault="00435479" w:rsidP="00106453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41"/>
            <w:r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Pr="004C3E7C">
              <w:rPr>
                <w:lang w:val="sr-Cyrl-CS"/>
              </w:rPr>
              <w:fldChar w:fldCharType="end"/>
            </w:r>
            <w:bookmarkEnd w:id="15"/>
            <w:r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16" w:name="Text105"/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Pr="004C3E7C">
              <w:rPr>
                <w:noProof/>
                <w:lang w:val="sr-Cyrl-C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  <w:bookmarkEnd w:id="16"/>
          </w:p>
        </w:tc>
        <w:tc>
          <w:tcPr>
            <w:tcW w:w="3402" w:type="dxa"/>
            <w:gridSpan w:val="6"/>
            <w:vAlign w:val="center"/>
          </w:tcPr>
          <w:p w14:paraId="6E3A0068" w14:textId="61349E6A" w:rsidR="00435479" w:rsidRPr="004C3E7C" w:rsidRDefault="00281512" w:rsidP="00106453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Opis izmjene s izvodom izmjena i popisom izmi</w:t>
            </w:r>
            <w:r w:rsidR="00085AE9">
              <w:rPr>
                <w:lang w:val="sr-Cyrl-CS"/>
              </w:rPr>
              <w:t xml:space="preserve">jenjenih dokumenata </w:t>
            </w:r>
          </w:p>
        </w:tc>
        <w:tc>
          <w:tcPr>
            <w:tcW w:w="1701" w:type="dxa"/>
            <w:gridSpan w:val="3"/>
            <w:vAlign w:val="center"/>
          </w:tcPr>
          <w:p w14:paraId="422E759D" w14:textId="77777777" w:rsidR="00435479" w:rsidRPr="004C3E7C" w:rsidRDefault="00435479" w:rsidP="00106453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Pr="004C3E7C">
              <w:rPr>
                <w:lang w:val="sr-Cyrl-CS"/>
              </w:rPr>
              <w:fldChar w:fldCharType="end"/>
            </w:r>
            <w:r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Pr="004C3E7C">
              <w:rPr>
                <w:noProof/>
                <w:lang w:val="sr-Cyrl-C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</w:p>
        </w:tc>
      </w:tr>
      <w:tr w:rsidR="00106453" w:rsidRPr="004C3E7C" w14:paraId="3BD0D7ED" w14:textId="77777777" w:rsidTr="008B60D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544" w:type="dxa"/>
            <w:gridSpan w:val="3"/>
            <w:vAlign w:val="center"/>
          </w:tcPr>
          <w:p w14:paraId="6D578AD6" w14:textId="7293DA35" w:rsidR="00106453" w:rsidRPr="004C3E7C" w:rsidRDefault="00085AE9" w:rsidP="00106453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Popratne informacije </w:t>
            </w:r>
          </w:p>
        </w:tc>
        <w:tc>
          <w:tcPr>
            <w:tcW w:w="1560" w:type="dxa"/>
            <w:gridSpan w:val="2"/>
            <w:vAlign w:val="center"/>
          </w:tcPr>
          <w:p w14:paraId="52761BD1" w14:textId="77777777" w:rsidR="00106453" w:rsidRPr="004C3E7C" w:rsidRDefault="00106453" w:rsidP="00106453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42"/>
            <w:r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Pr="004C3E7C">
              <w:rPr>
                <w:lang w:val="sr-Cyrl-CS"/>
              </w:rPr>
              <w:fldChar w:fldCharType="end"/>
            </w:r>
            <w:bookmarkEnd w:id="17"/>
            <w:r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18" w:name="Text106"/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Pr="004C3E7C">
              <w:rPr>
                <w:noProof/>
                <w:lang w:val="sr-Cyrl-C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  <w:bookmarkEnd w:id="18"/>
          </w:p>
        </w:tc>
        <w:tc>
          <w:tcPr>
            <w:tcW w:w="3402" w:type="dxa"/>
            <w:gridSpan w:val="6"/>
            <w:vAlign w:val="center"/>
          </w:tcPr>
          <w:p w14:paraId="1816064E" w14:textId="0B264A86" w:rsidR="00106453" w:rsidRPr="004C3E7C" w:rsidRDefault="00281512" w:rsidP="00106453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Pozitivna odluka etičkog odbora, ako izmjena utiče na informac</w:t>
            </w:r>
            <w:r w:rsidR="00085AE9">
              <w:rPr>
                <w:lang w:val="sr-Cyrl-CS"/>
              </w:rPr>
              <w:t xml:space="preserve">ije koje on procjenjuje </w:t>
            </w:r>
          </w:p>
        </w:tc>
        <w:tc>
          <w:tcPr>
            <w:tcW w:w="1701" w:type="dxa"/>
            <w:gridSpan w:val="3"/>
            <w:vAlign w:val="center"/>
          </w:tcPr>
          <w:p w14:paraId="1FFCAEF6" w14:textId="77777777" w:rsidR="00106453" w:rsidRPr="004C3E7C" w:rsidRDefault="00106453" w:rsidP="00106453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Pr="004C3E7C">
              <w:rPr>
                <w:lang w:val="sr-Cyrl-CS"/>
              </w:rPr>
              <w:fldChar w:fldCharType="end"/>
            </w:r>
            <w:r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Pr="004C3E7C">
              <w:rPr>
                <w:noProof/>
                <w:lang w:val="sr-Cyrl-C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</w:p>
        </w:tc>
      </w:tr>
      <w:tr w:rsidR="00106453" w:rsidRPr="004C3E7C" w14:paraId="710BF027" w14:textId="77777777" w:rsidTr="008B60D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544" w:type="dxa"/>
            <w:gridSpan w:val="3"/>
            <w:vAlign w:val="center"/>
          </w:tcPr>
          <w:p w14:paraId="3FDA8055" w14:textId="0B002F57" w:rsidR="00106453" w:rsidRPr="004C3E7C" w:rsidRDefault="00281512" w:rsidP="00106453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Revidirani obrazac zahtjeva iz Aneksa I, ako se m</w:t>
            </w:r>
            <w:r w:rsidR="00085AE9">
              <w:rPr>
                <w:lang w:val="sr-Cyrl-CS"/>
              </w:rPr>
              <w:t xml:space="preserve">ijenjaju njegovi podaci </w:t>
            </w:r>
          </w:p>
        </w:tc>
        <w:tc>
          <w:tcPr>
            <w:tcW w:w="1560" w:type="dxa"/>
            <w:gridSpan w:val="2"/>
            <w:vAlign w:val="center"/>
          </w:tcPr>
          <w:p w14:paraId="3C7A24F5" w14:textId="77777777" w:rsidR="00106453" w:rsidRPr="004C3E7C" w:rsidRDefault="00106453" w:rsidP="00106453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Check42_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42_n"/>
            <w:r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Pr="004C3E7C">
              <w:rPr>
                <w:lang w:val="sr-Cyrl-CS"/>
              </w:rPr>
              <w:fldChar w:fldCharType="end"/>
            </w:r>
            <w:bookmarkEnd w:id="19"/>
            <w:r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fldChar w:fldCharType="begin">
                <w:ffData>
                  <w:name w:val="Text106_n"/>
                  <w:enabled/>
                  <w:calcOnExit w:val="0"/>
                  <w:textInput/>
                </w:ffData>
              </w:fldChar>
            </w:r>
            <w:bookmarkStart w:id="20" w:name="Text106_n"/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Pr="004C3E7C">
              <w:rPr>
                <w:noProof/>
                <w:lang w:val="sr-Cyrl-C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  <w:bookmarkEnd w:id="20"/>
          </w:p>
        </w:tc>
        <w:tc>
          <w:tcPr>
            <w:tcW w:w="3402" w:type="dxa"/>
            <w:gridSpan w:val="6"/>
            <w:vAlign w:val="center"/>
          </w:tcPr>
          <w:p w14:paraId="34E8A0F3" w14:textId="53A3F8D9" w:rsidR="00106453" w:rsidRPr="004C3E7C" w:rsidRDefault="00281512" w:rsidP="00106453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Dokaz o u</w:t>
            </w:r>
            <w:r w:rsidR="00085AE9">
              <w:rPr>
                <w:lang w:val="sr-Cyrl-CS"/>
              </w:rPr>
              <w:t xml:space="preserve">plati propisane naknade </w:t>
            </w:r>
          </w:p>
        </w:tc>
        <w:tc>
          <w:tcPr>
            <w:tcW w:w="1701" w:type="dxa"/>
            <w:gridSpan w:val="3"/>
            <w:vAlign w:val="center"/>
          </w:tcPr>
          <w:p w14:paraId="5B734ADD" w14:textId="77777777" w:rsidR="00106453" w:rsidRPr="004C3E7C" w:rsidRDefault="00106453" w:rsidP="00106453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Check42_n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Pr="004C3E7C">
              <w:rPr>
                <w:lang w:val="sr-Cyrl-CS"/>
              </w:rPr>
              <w:fldChar w:fldCharType="end"/>
            </w:r>
            <w:r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fldChar w:fldCharType="begin">
                <w:ffData>
                  <w:name w:val="Text106_n"/>
                  <w:enabled/>
                  <w:calcOnExit w:val="0"/>
                  <w:textInput/>
                </w:ffData>
              </w:fldChar>
            </w:r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Pr="004C3E7C">
              <w:rPr>
                <w:noProof/>
                <w:lang w:val="sr-Cyrl-C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</w:p>
        </w:tc>
      </w:tr>
      <w:tr w:rsidR="009E658D" w:rsidRPr="004C3E7C" w14:paraId="7B5857EF" w14:textId="77777777" w:rsidTr="008B60DE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c>
          <w:tcPr>
            <w:tcW w:w="3544" w:type="dxa"/>
            <w:gridSpan w:val="3"/>
            <w:vAlign w:val="center"/>
          </w:tcPr>
          <w:p w14:paraId="55F880A7" w14:textId="77777777" w:rsidR="009E658D" w:rsidRPr="004C3E7C" w:rsidRDefault="00281512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Drugi</w:t>
            </w:r>
            <w:r w:rsidR="009E658D"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t>dokumenti</w:t>
            </w:r>
          </w:p>
        </w:tc>
        <w:tc>
          <w:tcPr>
            <w:tcW w:w="1560" w:type="dxa"/>
            <w:gridSpan w:val="2"/>
            <w:vAlign w:val="center"/>
          </w:tcPr>
          <w:p w14:paraId="396C738A" w14:textId="3E8E3BF0" w:rsidR="009E658D" w:rsidRPr="004C3E7C" w:rsidRDefault="009E658D" w:rsidP="00106453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43"/>
            <w:r w:rsidRPr="004C3E7C">
              <w:rPr>
                <w:lang w:val="sr-Cyrl-CS"/>
              </w:rPr>
              <w:instrText xml:space="preserve"> FORMCHECKBOX </w:instrText>
            </w:r>
            <w:r w:rsidR="008B60DE">
              <w:rPr>
                <w:lang w:val="sr-Cyrl-CS"/>
              </w:rPr>
            </w:r>
            <w:r w:rsidR="008B60DE">
              <w:rPr>
                <w:lang w:val="sr-Cyrl-CS"/>
              </w:rPr>
              <w:fldChar w:fldCharType="separate"/>
            </w:r>
            <w:r w:rsidRPr="004C3E7C">
              <w:rPr>
                <w:lang w:val="sr-Cyrl-CS"/>
              </w:rPr>
              <w:fldChar w:fldCharType="end"/>
            </w:r>
            <w:bookmarkEnd w:id="21"/>
            <w:r w:rsidRPr="004C3E7C">
              <w:rPr>
                <w:lang w:val="sr-Cyrl-CS"/>
              </w:rPr>
              <w:t xml:space="preserve"> </w:t>
            </w:r>
            <w:r w:rsidRPr="004C3E7C">
              <w:rPr>
                <w:lang w:val="sr-Cyrl-CS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22" w:name="Text107"/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3A3A08">
              <w:rPr>
                <w:lang w:val="sr-Cyrl-C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  <w:bookmarkEnd w:id="22"/>
          </w:p>
        </w:tc>
        <w:tc>
          <w:tcPr>
            <w:tcW w:w="1134" w:type="dxa"/>
          </w:tcPr>
          <w:p w14:paraId="10994C0E" w14:textId="77777777" w:rsidR="009E658D" w:rsidRPr="004C3E7C" w:rsidRDefault="00281512" w:rsidP="009E658D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t>Navesti</w:t>
            </w:r>
            <w:r w:rsidR="009E658D" w:rsidRPr="004C3E7C">
              <w:rPr>
                <w:lang w:val="sr-Cyrl-CS"/>
              </w:rPr>
              <w:t>:</w:t>
            </w:r>
          </w:p>
        </w:tc>
        <w:tc>
          <w:tcPr>
            <w:tcW w:w="3969" w:type="dxa"/>
            <w:gridSpan w:val="8"/>
            <w:vAlign w:val="center"/>
          </w:tcPr>
          <w:p w14:paraId="00EBA33E" w14:textId="77777777" w:rsidR="008C5D2F" w:rsidRPr="008C5D2F" w:rsidRDefault="009E658D" w:rsidP="008C5D2F">
            <w:pPr>
              <w:rPr>
                <w:lang w:val="sr-Cyrl-CS"/>
              </w:rPr>
            </w:pPr>
            <w:r w:rsidRPr="004C3E7C">
              <w:rPr>
                <w:lang w:val="sr-Cyrl-CS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4C3E7C">
              <w:rPr>
                <w:lang w:val="sr-Cyrl-CS"/>
              </w:rPr>
              <w:instrText xml:space="preserve"> FORMTEXT </w:instrText>
            </w:r>
            <w:r w:rsidRPr="004C3E7C">
              <w:rPr>
                <w:lang w:val="sr-Cyrl-CS"/>
              </w:rPr>
            </w:r>
            <w:r w:rsidRPr="004C3E7C">
              <w:rPr>
                <w:lang w:val="sr-Cyrl-CS"/>
              </w:rPr>
              <w:fldChar w:fldCharType="separate"/>
            </w:r>
            <w:r w:rsidR="008C5D2F" w:rsidRPr="008C5D2F">
              <w:rPr>
                <w:lang w:val="sr-Cyrl-CS"/>
              </w:rPr>
              <w:t xml:space="preserve">     </w:t>
            </w:r>
            <w:r w:rsidRPr="004C3E7C">
              <w:rPr>
                <w:lang w:val="sr-Cyrl-CS"/>
              </w:rPr>
              <w:fldChar w:fldCharType="end"/>
            </w:r>
          </w:p>
          <w:p w14:paraId="24F296C1" w14:textId="77777777" w:rsidR="008C5D2F" w:rsidRPr="008C5D2F" w:rsidRDefault="008C5D2F" w:rsidP="008C5D2F">
            <w:pPr>
              <w:rPr>
                <w:lang w:val="sr-Cyrl-CS"/>
              </w:rPr>
            </w:pPr>
          </w:p>
        </w:tc>
      </w:tr>
    </w:tbl>
    <w:p w14:paraId="073274B9" w14:textId="77777777" w:rsidR="000C5609" w:rsidRDefault="000C5609" w:rsidP="0081510B">
      <w:pPr>
        <w:rPr>
          <w:sz w:val="28"/>
          <w:szCs w:val="28"/>
          <w:lang w:val="sr-Cyrl-CS"/>
        </w:rPr>
      </w:pPr>
    </w:p>
    <w:tbl>
      <w:tblPr>
        <w:tblW w:w="10207" w:type="dxa"/>
        <w:tblInd w:w="-34" w:type="dxa"/>
        <w:tblBorders>
          <w:top w:val="thinThickThinSmallGap" w:sz="24" w:space="0" w:color="FF0000"/>
          <w:left w:val="thinThickThinSmallGap" w:sz="24" w:space="0" w:color="FF0000"/>
          <w:bottom w:val="thinThickThinSmallGap" w:sz="24" w:space="0" w:color="FF0000"/>
          <w:right w:val="thinThickThinSmallGap" w:sz="24" w:space="0" w:color="FF0000"/>
        </w:tblBorders>
        <w:tblLook w:val="01E0" w:firstRow="1" w:lastRow="1" w:firstColumn="1" w:lastColumn="1" w:noHBand="0" w:noVBand="0"/>
      </w:tblPr>
      <w:tblGrid>
        <w:gridCol w:w="4429"/>
        <w:gridCol w:w="425"/>
        <w:gridCol w:w="5353"/>
      </w:tblGrid>
      <w:tr w:rsidR="0073137B" w:rsidRPr="004C3E7C" w14:paraId="6A50648E" w14:textId="77777777" w:rsidTr="004C3E7C">
        <w:trPr>
          <w:cantSplit/>
        </w:trPr>
        <w:tc>
          <w:tcPr>
            <w:tcW w:w="10207" w:type="dxa"/>
            <w:gridSpan w:val="3"/>
            <w:tcBorders>
              <w:bottom w:val="nil"/>
            </w:tcBorders>
          </w:tcPr>
          <w:p w14:paraId="35B48B4A" w14:textId="77777777" w:rsidR="0073137B" w:rsidRPr="004C3E7C" w:rsidRDefault="00281512" w:rsidP="00385565">
            <w:pPr>
              <w:keepNext/>
              <w:rPr>
                <w:sz w:val="28"/>
                <w:szCs w:val="28"/>
                <w:lang w:val="sr-Latn-CS"/>
              </w:rPr>
            </w:pPr>
            <w:r w:rsidRPr="004C3E7C">
              <w:rPr>
                <w:sz w:val="28"/>
                <w:szCs w:val="28"/>
                <w:lang w:val="sr-Latn-CS"/>
              </w:rPr>
              <w:t>Potpisom potvrđujem da su navedene informacije potpune, da priloženi dokumenti sadrže tačan prikaz dostupnih informacija, te da će se kliničko ispitivanje sprovoditi u skladu s izmijenjenom dokumentacijom (Aneks II, član 1.).</w:t>
            </w:r>
          </w:p>
        </w:tc>
      </w:tr>
      <w:tr w:rsidR="0073137B" w:rsidRPr="004C3E7C" w14:paraId="17184401" w14:textId="77777777" w:rsidTr="004C3E7C">
        <w:trPr>
          <w:cantSplit/>
        </w:trPr>
        <w:tc>
          <w:tcPr>
            <w:tcW w:w="10207" w:type="dxa"/>
            <w:gridSpan w:val="3"/>
            <w:tcBorders>
              <w:top w:val="nil"/>
              <w:bottom w:val="single" w:sz="12" w:space="0" w:color="auto"/>
            </w:tcBorders>
          </w:tcPr>
          <w:p w14:paraId="292E9126" w14:textId="77777777" w:rsidR="0073137B" w:rsidRPr="004C3E7C" w:rsidRDefault="0073137B" w:rsidP="00385565">
            <w:pPr>
              <w:keepNext/>
              <w:rPr>
                <w:sz w:val="28"/>
                <w:szCs w:val="28"/>
                <w:lang w:val="sr-Latn-CS"/>
              </w:rPr>
            </w:pPr>
          </w:p>
          <w:p w14:paraId="7A83386A" w14:textId="77777777" w:rsidR="0073137B" w:rsidRPr="004C3E7C" w:rsidRDefault="0073137B" w:rsidP="00385565">
            <w:pPr>
              <w:keepNext/>
              <w:rPr>
                <w:sz w:val="28"/>
                <w:szCs w:val="28"/>
                <w:lang w:val="sr-Latn-CS"/>
              </w:rPr>
            </w:pPr>
            <w:r w:rsidRPr="004C3E7C">
              <w:rPr>
                <w:sz w:val="28"/>
                <w:szCs w:val="28"/>
                <w:lang w:val="sr-Latn-CS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C3E7C">
              <w:rPr>
                <w:sz w:val="28"/>
                <w:szCs w:val="28"/>
                <w:lang w:val="sr-Latn-CS"/>
              </w:rPr>
              <w:instrText xml:space="preserve"> FORMTEXT </w:instrText>
            </w:r>
            <w:r w:rsidRPr="004C3E7C">
              <w:rPr>
                <w:sz w:val="28"/>
                <w:szCs w:val="28"/>
                <w:lang w:val="sr-Latn-CS"/>
              </w:rPr>
            </w:r>
            <w:r w:rsidRPr="004C3E7C">
              <w:rPr>
                <w:sz w:val="28"/>
                <w:szCs w:val="28"/>
                <w:lang w:val="sr-Latn-CS"/>
              </w:rPr>
              <w:fldChar w:fldCharType="separate"/>
            </w:r>
            <w:r w:rsidR="00C149A3">
              <w:rPr>
                <w:sz w:val="28"/>
                <w:szCs w:val="28"/>
                <w:lang w:val="sr-Latn-CS"/>
              </w:rPr>
              <w:t xml:space="preserve">     </w:t>
            </w:r>
            <w:r w:rsidRPr="004C3E7C">
              <w:rPr>
                <w:sz w:val="28"/>
                <w:szCs w:val="28"/>
                <w:lang w:val="sr-Latn-CS"/>
              </w:rPr>
              <w:fldChar w:fldCharType="end"/>
            </w:r>
          </w:p>
        </w:tc>
      </w:tr>
      <w:tr w:rsidR="0073137B" w:rsidRPr="004C3E7C" w14:paraId="211B2E16" w14:textId="77777777" w:rsidTr="004C3E7C">
        <w:trPr>
          <w:cantSplit/>
        </w:trPr>
        <w:tc>
          <w:tcPr>
            <w:tcW w:w="10207" w:type="dxa"/>
            <w:gridSpan w:val="3"/>
            <w:tcBorders>
              <w:top w:val="single" w:sz="12" w:space="0" w:color="auto"/>
            </w:tcBorders>
          </w:tcPr>
          <w:p w14:paraId="18F599D5" w14:textId="77777777" w:rsidR="0073137B" w:rsidRPr="004C3E7C" w:rsidRDefault="00281512" w:rsidP="004C3E7C">
            <w:pPr>
              <w:keepNext/>
              <w:jc w:val="center"/>
              <w:rPr>
                <w:sz w:val="28"/>
                <w:szCs w:val="28"/>
                <w:lang w:val="sr-Latn-CS"/>
              </w:rPr>
            </w:pPr>
            <w:r w:rsidRPr="004C3E7C">
              <w:rPr>
                <w:sz w:val="28"/>
                <w:szCs w:val="28"/>
                <w:lang w:val="sr-Latn-CS"/>
              </w:rPr>
              <w:t>Ime, prezime i funkcija potpisnika (naručilac ili zastupnik naručioca)</w:t>
            </w:r>
          </w:p>
        </w:tc>
      </w:tr>
      <w:tr w:rsidR="0073137B" w:rsidRPr="004C3E7C" w14:paraId="10B7AAF5" w14:textId="77777777" w:rsidTr="004C3E7C">
        <w:trPr>
          <w:cantSplit/>
        </w:trPr>
        <w:tc>
          <w:tcPr>
            <w:tcW w:w="4429" w:type="dxa"/>
            <w:tcBorders>
              <w:top w:val="nil"/>
              <w:bottom w:val="single" w:sz="12" w:space="0" w:color="auto"/>
            </w:tcBorders>
          </w:tcPr>
          <w:p w14:paraId="2AC3D431" w14:textId="77777777" w:rsidR="0073137B" w:rsidRPr="004C3E7C" w:rsidRDefault="0073137B" w:rsidP="00385565">
            <w:pPr>
              <w:keepNext/>
              <w:rPr>
                <w:sz w:val="28"/>
                <w:szCs w:val="28"/>
                <w:lang w:val="sr-Latn-CS"/>
              </w:rPr>
            </w:pPr>
          </w:p>
          <w:p w14:paraId="35B0193E" w14:textId="77777777" w:rsidR="0073137B" w:rsidRPr="004C3E7C" w:rsidRDefault="0073137B" w:rsidP="00385565">
            <w:pPr>
              <w:keepNext/>
              <w:rPr>
                <w:sz w:val="28"/>
                <w:szCs w:val="28"/>
                <w:lang w:val="sr-Latn-CS"/>
              </w:rPr>
            </w:pPr>
            <w:r w:rsidRPr="004C3E7C">
              <w:rPr>
                <w:sz w:val="28"/>
                <w:szCs w:val="28"/>
                <w:lang w:val="sr-Latn-CS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C3E7C">
              <w:rPr>
                <w:sz w:val="28"/>
                <w:szCs w:val="28"/>
                <w:lang w:val="sr-Latn-CS"/>
              </w:rPr>
              <w:instrText xml:space="preserve"> FORMTEXT </w:instrText>
            </w:r>
            <w:r w:rsidRPr="004C3E7C">
              <w:rPr>
                <w:sz w:val="28"/>
                <w:szCs w:val="28"/>
                <w:lang w:val="sr-Latn-CS"/>
              </w:rPr>
            </w:r>
            <w:r w:rsidRPr="004C3E7C">
              <w:rPr>
                <w:sz w:val="28"/>
                <w:szCs w:val="28"/>
                <w:lang w:val="sr-Latn-CS"/>
              </w:rPr>
              <w:fldChar w:fldCharType="separate"/>
            </w:r>
            <w:r w:rsidRPr="004C3E7C">
              <w:rPr>
                <w:noProof/>
                <w:sz w:val="28"/>
                <w:szCs w:val="28"/>
                <w:lang w:val="sr-Latn-CS"/>
              </w:rPr>
              <w:t xml:space="preserve">     </w:t>
            </w:r>
            <w:r w:rsidRPr="004C3E7C">
              <w:rPr>
                <w:sz w:val="28"/>
                <w:szCs w:val="28"/>
                <w:lang w:val="sr-Latn-CS"/>
              </w:rPr>
              <w:fldChar w:fldCharType="end"/>
            </w:r>
          </w:p>
        </w:tc>
        <w:tc>
          <w:tcPr>
            <w:tcW w:w="425" w:type="dxa"/>
          </w:tcPr>
          <w:p w14:paraId="3FC53744" w14:textId="77777777" w:rsidR="0073137B" w:rsidRPr="004C3E7C" w:rsidRDefault="0073137B" w:rsidP="00385565">
            <w:pPr>
              <w:keepNext/>
              <w:rPr>
                <w:sz w:val="28"/>
                <w:szCs w:val="28"/>
                <w:lang w:val="sr-Latn-CS"/>
              </w:rPr>
            </w:pPr>
          </w:p>
        </w:tc>
        <w:tc>
          <w:tcPr>
            <w:tcW w:w="5353" w:type="dxa"/>
            <w:tcBorders>
              <w:top w:val="nil"/>
              <w:bottom w:val="single" w:sz="12" w:space="0" w:color="auto"/>
            </w:tcBorders>
          </w:tcPr>
          <w:p w14:paraId="0BE5FA15" w14:textId="77777777" w:rsidR="0073137B" w:rsidRPr="004C3E7C" w:rsidRDefault="0073137B" w:rsidP="00385565">
            <w:pPr>
              <w:keepNext/>
              <w:rPr>
                <w:sz w:val="28"/>
                <w:szCs w:val="28"/>
                <w:lang w:val="sr-Latn-CS"/>
              </w:rPr>
            </w:pPr>
          </w:p>
        </w:tc>
      </w:tr>
      <w:tr w:rsidR="0073137B" w:rsidRPr="004C3E7C" w14:paraId="17C00DE0" w14:textId="77777777" w:rsidTr="004C3E7C">
        <w:trPr>
          <w:cantSplit/>
        </w:trPr>
        <w:tc>
          <w:tcPr>
            <w:tcW w:w="4429" w:type="dxa"/>
            <w:tcBorders>
              <w:top w:val="single" w:sz="12" w:space="0" w:color="auto"/>
            </w:tcBorders>
          </w:tcPr>
          <w:p w14:paraId="71263CBD" w14:textId="77777777" w:rsidR="0073137B" w:rsidRPr="004C3E7C" w:rsidRDefault="00281512" w:rsidP="004C3E7C">
            <w:pPr>
              <w:keepNext/>
              <w:jc w:val="center"/>
              <w:rPr>
                <w:sz w:val="28"/>
                <w:szCs w:val="28"/>
                <w:lang w:val="sr-Latn-CS"/>
              </w:rPr>
            </w:pPr>
            <w:r w:rsidRPr="004C3E7C">
              <w:rPr>
                <w:sz w:val="28"/>
                <w:szCs w:val="28"/>
                <w:lang w:val="sr-Latn-CS"/>
              </w:rPr>
              <w:t>Datum</w:t>
            </w:r>
          </w:p>
        </w:tc>
        <w:tc>
          <w:tcPr>
            <w:tcW w:w="425" w:type="dxa"/>
          </w:tcPr>
          <w:p w14:paraId="62F5004A" w14:textId="77777777" w:rsidR="0073137B" w:rsidRPr="004C3E7C" w:rsidRDefault="0073137B" w:rsidP="004C3E7C">
            <w:pPr>
              <w:keepNext/>
              <w:jc w:val="center"/>
              <w:rPr>
                <w:sz w:val="28"/>
                <w:szCs w:val="28"/>
                <w:lang w:val="sr-Latn-CS"/>
              </w:rPr>
            </w:pPr>
          </w:p>
        </w:tc>
        <w:tc>
          <w:tcPr>
            <w:tcW w:w="5353" w:type="dxa"/>
          </w:tcPr>
          <w:p w14:paraId="6C190ACB" w14:textId="77777777" w:rsidR="0073137B" w:rsidRPr="004C3E7C" w:rsidRDefault="00281512" w:rsidP="004C3E7C">
            <w:pPr>
              <w:keepNext/>
              <w:jc w:val="center"/>
              <w:rPr>
                <w:sz w:val="28"/>
                <w:szCs w:val="28"/>
                <w:lang w:val="sr-Latn-CS"/>
              </w:rPr>
            </w:pPr>
            <w:r w:rsidRPr="004C3E7C">
              <w:rPr>
                <w:sz w:val="28"/>
                <w:szCs w:val="28"/>
                <w:lang w:val="sr-Latn-CS"/>
              </w:rPr>
              <w:t>Potpis i pečat</w:t>
            </w:r>
          </w:p>
        </w:tc>
      </w:tr>
    </w:tbl>
    <w:p w14:paraId="3DE1153B" w14:textId="77777777" w:rsidR="000C5609" w:rsidRPr="000C5609" w:rsidRDefault="000C5609" w:rsidP="0081510B">
      <w:pPr>
        <w:rPr>
          <w:sz w:val="28"/>
          <w:szCs w:val="28"/>
          <w:lang w:val="sr-Cyrl-CS"/>
        </w:rPr>
      </w:pPr>
    </w:p>
    <w:sectPr w:rsidR="000C5609" w:rsidRPr="000C5609" w:rsidSect="00722AB1">
      <w:pgSz w:w="11907" w:h="16840" w:code="9"/>
      <w:pgMar w:top="851" w:right="851" w:bottom="851" w:left="1134" w:header="709" w:footer="709" w:gutter="0"/>
      <w:pgBorders w:offsetFrom="page">
        <w:top w:val="doubleWave" w:sz="6" w:space="24" w:color="0000FF"/>
        <w:left w:val="doubleWave" w:sz="6" w:space="24" w:color="0000FF"/>
        <w:bottom w:val="doubleWave" w:sz="6" w:space="24" w:color="0000FF"/>
        <w:right w:val="doubleWave" w:sz="6" w:space="24" w:color="0000F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197"/>
    <w:rsid w:val="000315C2"/>
    <w:rsid w:val="000337EE"/>
    <w:rsid w:val="00041182"/>
    <w:rsid w:val="00047257"/>
    <w:rsid w:val="0007667F"/>
    <w:rsid w:val="000807DE"/>
    <w:rsid w:val="00085AE9"/>
    <w:rsid w:val="000A607F"/>
    <w:rsid w:val="000A747F"/>
    <w:rsid w:val="000C17D9"/>
    <w:rsid w:val="000C5609"/>
    <w:rsid w:val="000D3198"/>
    <w:rsid w:val="000D5348"/>
    <w:rsid w:val="000F7DA6"/>
    <w:rsid w:val="00105E4F"/>
    <w:rsid w:val="00106453"/>
    <w:rsid w:val="001139A8"/>
    <w:rsid w:val="00116839"/>
    <w:rsid w:val="00122AB5"/>
    <w:rsid w:val="001261CE"/>
    <w:rsid w:val="00137F25"/>
    <w:rsid w:val="00141884"/>
    <w:rsid w:val="001455BA"/>
    <w:rsid w:val="001634E6"/>
    <w:rsid w:val="00194977"/>
    <w:rsid w:val="001A2502"/>
    <w:rsid w:val="001A57D6"/>
    <w:rsid w:val="001F58BF"/>
    <w:rsid w:val="001F7F12"/>
    <w:rsid w:val="00206ECB"/>
    <w:rsid w:val="002216B8"/>
    <w:rsid w:val="00246B56"/>
    <w:rsid w:val="00247FA5"/>
    <w:rsid w:val="002548B1"/>
    <w:rsid w:val="00281512"/>
    <w:rsid w:val="002A04AB"/>
    <w:rsid w:val="002A07C6"/>
    <w:rsid w:val="002A0BDE"/>
    <w:rsid w:val="002B2DF5"/>
    <w:rsid w:val="002F459D"/>
    <w:rsid w:val="0036081C"/>
    <w:rsid w:val="00373E25"/>
    <w:rsid w:val="00385565"/>
    <w:rsid w:val="003A3A08"/>
    <w:rsid w:val="003B205A"/>
    <w:rsid w:val="003B2D79"/>
    <w:rsid w:val="003B4AC1"/>
    <w:rsid w:val="003C1442"/>
    <w:rsid w:val="003C3025"/>
    <w:rsid w:val="003C77D8"/>
    <w:rsid w:val="003D2DB9"/>
    <w:rsid w:val="003E0A51"/>
    <w:rsid w:val="003E488A"/>
    <w:rsid w:val="003E7E8E"/>
    <w:rsid w:val="00403F94"/>
    <w:rsid w:val="00416B5A"/>
    <w:rsid w:val="00417C48"/>
    <w:rsid w:val="00426384"/>
    <w:rsid w:val="00435479"/>
    <w:rsid w:val="004514B9"/>
    <w:rsid w:val="00460C18"/>
    <w:rsid w:val="00472FAF"/>
    <w:rsid w:val="00474CD4"/>
    <w:rsid w:val="00495E3C"/>
    <w:rsid w:val="00497679"/>
    <w:rsid w:val="004C3E7C"/>
    <w:rsid w:val="004D0D7B"/>
    <w:rsid w:val="004E61DF"/>
    <w:rsid w:val="00516620"/>
    <w:rsid w:val="005229B1"/>
    <w:rsid w:val="00531874"/>
    <w:rsid w:val="0053307C"/>
    <w:rsid w:val="005445FF"/>
    <w:rsid w:val="00546AD3"/>
    <w:rsid w:val="00561CA2"/>
    <w:rsid w:val="005941E4"/>
    <w:rsid w:val="00595BC2"/>
    <w:rsid w:val="005F389B"/>
    <w:rsid w:val="006103E7"/>
    <w:rsid w:val="00611491"/>
    <w:rsid w:val="00630FFB"/>
    <w:rsid w:val="00635EC0"/>
    <w:rsid w:val="00637557"/>
    <w:rsid w:val="00642DAE"/>
    <w:rsid w:val="00687923"/>
    <w:rsid w:val="006A4133"/>
    <w:rsid w:val="006A6BCC"/>
    <w:rsid w:val="006D3842"/>
    <w:rsid w:val="006D73B1"/>
    <w:rsid w:val="006E5ADB"/>
    <w:rsid w:val="006F3FC9"/>
    <w:rsid w:val="0071489F"/>
    <w:rsid w:val="00722AB1"/>
    <w:rsid w:val="00722B33"/>
    <w:rsid w:val="00723B35"/>
    <w:rsid w:val="0073137B"/>
    <w:rsid w:val="007622BA"/>
    <w:rsid w:val="007A1D7F"/>
    <w:rsid w:val="007A285B"/>
    <w:rsid w:val="007B03C4"/>
    <w:rsid w:val="007C156F"/>
    <w:rsid w:val="007F2E03"/>
    <w:rsid w:val="0080052B"/>
    <w:rsid w:val="00810820"/>
    <w:rsid w:val="0081510B"/>
    <w:rsid w:val="0081582F"/>
    <w:rsid w:val="00824AE9"/>
    <w:rsid w:val="008418D9"/>
    <w:rsid w:val="00843A4F"/>
    <w:rsid w:val="008466B1"/>
    <w:rsid w:val="00862A77"/>
    <w:rsid w:val="00867FD5"/>
    <w:rsid w:val="00871E27"/>
    <w:rsid w:val="00873B72"/>
    <w:rsid w:val="008827AA"/>
    <w:rsid w:val="00892E60"/>
    <w:rsid w:val="008B2C10"/>
    <w:rsid w:val="008B60DE"/>
    <w:rsid w:val="008C1F8F"/>
    <w:rsid w:val="008C5D2F"/>
    <w:rsid w:val="008F72BA"/>
    <w:rsid w:val="0090663A"/>
    <w:rsid w:val="00951AB8"/>
    <w:rsid w:val="009536C6"/>
    <w:rsid w:val="009718FC"/>
    <w:rsid w:val="0098620C"/>
    <w:rsid w:val="009C3A3F"/>
    <w:rsid w:val="009D5557"/>
    <w:rsid w:val="009E0E55"/>
    <w:rsid w:val="009E1EF6"/>
    <w:rsid w:val="009E658D"/>
    <w:rsid w:val="009F5ADA"/>
    <w:rsid w:val="00A05475"/>
    <w:rsid w:val="00A06236"/>
    <w:rsid w:val="00A07E11"/>
    <w:rsid w:val="00A41E0D"/>
    <w:rsid w:val="00A75551"/>
    <w:rsid w:val="00A97BE7"/>
    <w:rsid w:val="00AB40CC"/>
    <w:rsid w:val="00AC6678"/>
    <w:rsid w:val="00AE203F"/>
    <w:rsid w:val="00AE6A21"/>
    <w:rsid w:val="00B00C61"/>
    <w:rsid w:val="00B12E49"/>
    <w:rsid w:val="00B33179"/>
    <w:rsid w:val="00B44457"/>
    <w:rsid w:val="00BD139C"/>
    <w:rsid w:val="00BE416C"/>
    <w:rsid w:val="00BE5780"/>
    <w:rsid w:val="00BF0C69"/>
    <w:rsid w:val="00BF702A"/>
    <w:rsid w:val="00C06860"/>
    <w:rsid w:val="00C10E62"/>
    <w:rsid w:val="00C110E2"/>
    <w:rsid w:val="00C149A3"/>
    <w:rsid w:val="00C31EB5"/>
    <w:rsid w:val="00C3432B"/>
    <w:rsid w:val="00C35863"/>
    <w:rsid w:val="00C47624"/>
    <w:rsid w:val="00C6439C"/>
    <w:rsid w:val="00C72AF1"/>
    <w:rsid w:val="00C76770"/>
    <w:rsid w:val="00C91E37"/>
    <w:rsid w:val="00CC27E2"/>
    <w:rsid w:val="00CE4A22"/>
    <w:rsid w:val="00D14345"/>
    <w:rsid w:val="00D41943"/>
    <w:rsid w:val="00D7239E"/>
    <w:rsid w:val="00D77919"/>
    <w:rsid w:val="00D82276"/>
    <w:rsid w:val="00DB4DC7"/>
    <w:rsid w:val="00DB6CAE"/>
    <w:rsid w:val="00DC3ADA"/>
    <w:rsid w:val="00DD0F80"/>
    <w:rsid w:val="00DE2197"/>
    <w:rsid w:val="00E10AA0"/>
    <w:rsid w:val="00E35CC6"/>
    <w:rsid w:val="00E453C7"/>
    <w:rsid w:val="00E768C4"/>
    <w:rsid w:val="00E84A02"/>
    <w:rsid w:val="00EA639B"/>
    <w:rsid w:val="00EC5868"/>
    <w:rsid w:val="00EE7FB4"/>
    <w:rsid w:val="00F0104B"/>
    <w:rsid w:val="00F039F5"/>
    <w:rsid w:val="00F07A06"/>
    <w:rsid w:val="00F13DE3"/>
    <w:rsid w:val="00F24F79"/>
    <w:rsid w:val="00F27320"/>
    <w:rsid w:val="00F30568"/>
    <w:rsid w:val="00F541B1"/>
    <w:rsid w:val="00F56D72"/>
    <w:rsid w:val="00F90A20"/>
    <w:rsid w:val="00FD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5CDCEE"/>
  <w15:chartTrackingRefBased/>
  <w15:docId w15:val="{26F157F9-5FF8-434A-ABB3-182B5AD7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A639B"/>
    <w:rPr>
      <w:color w:val="0000FF"/>
      <w:u w:val="single"/>
    </w:rPr>
  </w:style>
  <w:style w:type="table" w:styleId="TableGrid">
    <w:name w:val="Table Grid"/>
    <w:basedOn w:val="TableNormal"/>
    <w:rsid w:val="00EA6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inicka@almbih.gov.b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etbx\Documents\M14-430,%20431,%20433_JAK%20CD\RA\Prilog3-la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Prilog3-lat</Template>
  <TotalTime>2</TotalTime>
  <Pages>2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Прилог 1</vt:lpstr>
    </vt:vector>
  </TitlesOfParts>
  <Company>ALRS</Company>
  <LinksUpToDate>false</LinksUpToDate>
  <CharactersWithSpaces>4439</CharactersWithSpaces>
  <SharedDoc>false</SharedDoc>
  <HLinks>
    <vt:vector size="6" baseType="variant">
      <vt:variant>
        <vt:i4>721019</vt:i4>
      </vt:variant>
      <vt:variant>
        <vt:i4>0</vt:i4>
      </vt:variant>
      <vt:variant>
        <vt:i4>0</vt:i4>
      </vt:variant>
      <vt:variant>
        <vt:i4>5</vt:i4>
      </vt:variant>
      <vt:variant>
        <vt:lpwstr>mailto:ndl@almbih.gov.ba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Прилог 1</dc:title>
  <dc:subject/>
  <dc:creator>Simetic, Bojana</dc:creator>
  <cp:keywords/>
  <cp:lastModifiedBy>Andjelka Stupar</cp:lastModifiedBy>
  <cp:revision>3</cp:revision>
  <cp:lastPrinted>2005-03-16T12:49:00Z</cp:lastPrinted>
  <dcterms:created xsi:type="dcterms:W3CDTF">2026-11-01T13:00:00Z</dcterms:created>
  <dcterms:modified xsi:type="dcterms:W3CDTF">2026-11-02T11:14:00Z</dcterms:modified>
</cp:coreProperties>
</file>